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  <w:r w:rsidRPr="00200AC8">
        <w:rPr>
          <w:rFonts w:ascii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53.6pt;height:701.4pt;visibility:visible">
            <v:imagedata r:id="rId7" o:title="" croptop="1414f" cropbottom="3609f" cropleft="5674f" cropright="5633f"/>
          </v:shape>
        </w:pict>
      </w: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F51BAC">
      <w:pPr>
        <w:rPr>
          <w:b/>
          <w:color w:val="993300"/>
        </w:rPr>
      </w:pPr>
      <w:r>
        <w:rPr>
          <w:noProof/>
        </w:rPr>
        <w:pict>
          <v:group id="Группа 21" o:spid="_x0000_s1026" style="position:absolute;margin-left:22.2pt;margin-top:.9pt;width:510.75pt;height:789pt;z-index:251658240" coordorigin="10811,11063" coordsize="413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12" o:spid="_x0000_s1027" type="#_x0000_t6" style="position:absolute;left:11192;top:11092;width:33;height:258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VCsMA&#10;AADbAAAADwAAAGRycy9kb3ducmV2LnhtbESPwWrDMBBE74X8g9hAb40cU5zgRAl1oMXQXBLnAxZr&#10;a5tYKyMptvv3VaHQ4zAzb5j9cTa9GMn5zrKC9SoBQVxb3XGj4Fa9v2xB+ICssbdMCr7Jw/GweNpj&#10;ru3EFxqvoRERwj5HBW0IQy6lr1sy6Fd2II7el3UGQ5SukdrhFOGml2mSZNJgx3GhxYFOLdX368Mo&#10;2JRpVlSD6+/rqvJj8eEu59dPpZ6X89sORKA5/If/2qVWkKb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uVCsMAAADbAAAADwAAAAAAAAAAAAAAAACYAgAAZHJzL2Rv&#10;d25yZXYueG1sUEsFBgAAAAAEAAQA9QAAAIgDAAAAAA==&#10;" fillcolor="#63c" stroked="f" strokeweight="0" insetpen="t">
              <v:shadow color="#ccc"/>
              <o:lock v:ext="edit" shapetype="t"/>
              <v:textbox inset="2.88pt,2.88pt,2.88pt,2.88pt"/>
            </v:shape>
            <v:shape id="AutoShape 13" o:spid="_x0000_s1028" type="#_x0000_t6" style="position:absolute;left:10842;top:11063;width:383;height:29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Rf8IA&#10;AADbAAAADwAAAGRycy9kb3ducmV2LnhtbESPT4vCMBTE74LfIbwFb5qufxbpGkUEQQQP2oVe3zbP&#10;tti81CbW+u2NIHgcZuY3zGLVmUq01LjSsoLvUQSCOLO65FzBX7IdzkE4j6yxskwKHuRgtez3Fhhr&#10;e+cjtSefiwBhF6OCwvs6ltJlBRl0I1sTB+9sG4M+yCaXusF7gJtKjqPoRxosOSwUWNOmoOxyuhkF&#10;9bo9lLPr9CzTy/4/TeactJwqNfjq1r8gPHX+E363d1rBeAK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VF/wgAAANsAAAAPAAAAAAAAAAAAAAAAAJgCAABkcnMvZG93&#10;bnJldi54bWxQSwUGAAAAAAQABAD1AAAAhwMAAAAA&#10;" fillcolor="fuchsia" stroked="f" strokeweight="0" insetpen="t">
              <v:shadow color="#ccc"/>
              <o:lock v:ext="edit" shapetype="t"/>
              <v:textbox inset="2.88pt,2.88pt,2.88pt,2.88pt"/>
            </v:shape>
            <v:shape id="AutoShape 14" o:spid="_x0000_s1029" type="#_x0000_t6" style="position:absolute;left:10811;top:11063;width:31;height:25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o5cIA&#10;AADbAAAADwAAAGRycy9kb3ducmV2LnhtbESP0YrCMBRE34X9h3CFfdPUIipdo+iCi6Avtn7Apbnb&#10;FpubksTa/fuNIPg4zMwZZr0dTCt6cr6xrGA2TUAQl1Y3XCm4FofJCoQPyBpby6TgjzxsNx+jNWba&#10;PvhCfR4qESHsM1RQh9BlUvqyJoN+ajvi6P1aZzBE6SqpHT4i3LQyTZKFNNhwXKixo++aylt+NwqW&#10;x3SxLzrX3mZF4fv9j7uc5yelPsfD7gtEoCG8w6/2UStI5/D8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qjlwgAAANsAAAAPAAAAAAAAAAAAAAAAAJgCAABkcnMvZG93&#10;bnJldi54bWxQSwUGAAAAAAQABAD1AAAAhwMAAAAA&#10;" fillcolor="#63c" stroked="f" strokeweight="0" insetpen="t">
              <v:shadow color="#ccc"/>
              <o:lock v:ext="edit" shapetype="t"/>
              <v:textbox inset="2.88pt,2.88pt,2.88pt,2.88pt"/>
            </v:shape>
            <v:shape id="AutoShape 15" o:spid="_x0000_s1030" type="#_x0000_t6" style="position:absolute;left:10811;top:11321;width:381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o/8cA&#10;AADbAAAADwAAAGRycy9kb3ducmV2LnhtbESP3WrCQBSE74W+w3IKvRHdKFgkupFSKC0FFf8gvTvJ&#10;niZpsmdDdtX07btCwcthZr5hlqveNOJCnassK5iMIxDEudUVFwqOh7fRHITzyBoby6TglxyskofB&#10;EmNtr7yjy94XIkDYxaig9L6NpXR5SQbd2LbEwfu2nUEfZFdI3eE1wE0jp1H0LA1WHBZKbOm1pLze&#10;n42Cam2y4Xbz/tmm+SY7/9ST9Ks+KfX02L8sQHjq/T383/7QCqYzuH0JP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E6P/HAAAA2wAAAA8AAAAAAAAAAAAAAAAAmAIAAGRy&#10;cy9kb3ducmV2LnhtbFBLBQYAAAAABAAEAPUAAACMAwAAAAA=&#10;" fillcolor="fuchsia" stroked="f" strokeweight="0" insetpen="t">
              <v:shadow color="#ccc"/>
              <o:lock v:ext="edit" shapetype="t"/>
              <v:textbox inset="2.88pt,2.88pt,2.88pt,2.88pt"/>
            </v:shape>
          </v:group>
        </w:pict>
      </w: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</w:rPr>
      </w:pPr>
    </w:p>
    <w:p w:rsidR="00AD7012" w:rsidRDefault="00AD7012" w:rsidP="00CF38C7">
      <w:pPr>
        <w:jc w:val="center"/>
        <w:rPr>
          <w:b/>
          <w:color w:val="993300"/>
          <w:sz w:val="16"/>
          <w:szCs w:val="16"/>
        </w:rPr>
      </w:pPr>
      <w:r>
        <w:rPr>
          <w:noProof/>
        </w:rPr>
        <w:pict>
          <v:shape id="Рисунок 19" o:spid="_x0000_i1026" type="#_x0000_t75" alt="Картинки по запросу движение юных миротворцев" style="width:240.6pt;height:104.4pt;visibility:visible">
            <v:imagedata r:id="rId8" o:title="" croptop="6947f" cropbottom="18758f" cropleft="1802f" cropright="1147f"/>
          </v:shape>
        </w:pict>
      </w:r>
    </w:p>
    <w:p w:rsidR="00AD7012" w:rsidRPr="00AE6B9A" w:rsidRDefault="00AD7012" w:rsidP="00CF38C7">
      <w:pPr>
        <w:jc w:val="center"/>
        <w:rPr>
          <w:b/>
          <w:color w:val="993300"/>
          <w:sz w:val="16"/>
          <w:szCs w:val="16"/>
        </w:rPr>
      </w:pPr>
    </w:p>
    <w:p w:rsidR="00AD7012" w:rsidRDefault="00AD7012" w:rsidP="00AE6B9A">
      <w:pPr>
        <w:jc w:val="center"/>
        <w:rPr>
          <w:b/>
          <w:color w:val="993300"/>
        </w:rPr>
      </w:pPr>
      <w:r>
        <w:rPr>
          <w:b/>
          <w:color w:val="993300"/>
        </w:rPr>
        <w:t xml:space="preserve">ОБРАЩЕНИЕ 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br/>
      </w:r>
      <w:r w:rsidRPr="005F79D7">
        <w:rPr>
          <w:bCs/>
          <w:i/>
          <w:iCs/>
          <w:sz w:val="28"/>
          <w:szCs w:val="28"/>
        </w:rPr>
        <w:t>Совет Клуба друзей мира «ГЛОБУС» (Республика Карелия,</w:t>
      </w:r>
      <w:r>
        <w:rPr>
          <w:bCs/>
          <w:i/>
          <w:iCs/>
          <w:sz w:val="28"/>
          <w:szCs w:val="28"/>
        </w:rPr>
        <w:t xml:space="preserve">                    </w:t>
      </w:r>
      <w:r w:rsidRPr="005F79D7">
        <w:rPr>
          <w:bCs/>
          <w:i/>
          <w:iCs/>
          <w:sz w:val="28"/>
          <w:szCs w:val="28"/>
        </w:rPr>
        <w:t xml:space="preserve"> г. Костомукша) обращается к юным миротворцам и волонтёрам-миротворцам Школ мира, а также школам, заинтересованным в развитии добровольного миротворчества, </w:t>
      </w:r>
      <w:r>
        <w:rPr>
          <w:bCs/>
          <w:i/>
          <w:iCs/>
          <w:sz w:val="28"/>
          <w:szCs w:val="28"/>
        </w:rPr>
        <w:t xml:space="preserve">  </w:t>
      </w:r>
      <w:r w:rsidRPr="005F79D7">
        <w:rPr>
          <w:bCs/>
          <w:i/>
          <w:iCs/>
          <w:sz w:val="28"/>
          <w:szCs w:val="28"/>
        </w:rPr>
        <w:t>с предложением принять участие в международном добровольческом проекте «Миротворцем быть, а не казаться».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>Пришло наше время, время действий, направленных на сохранение и укрепление мира, и творение добрых дел.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 xml:space="preserve">Совсем не случайно, этот год объявлен Годом добровольца (волонтера) и </w:t>
      </w:r>
      <w:r>
        <w:rPr>
          <w:bCs/>
          <w:i/>
          <w:iCs/>
          <w:sz w:val="28"/>
          <w:szCs w:val="28"/>
        </w:rPr>
        <w:t xml:space="preserve"> </w:t>
      </w:r>
      <w:r w:rsidRPr="005F79D7">
        <w:rPr>
          <w:bCs/>
          <w:i/>
          <w:iCs/>
          <w:sz w:val="28"/>
          <w:szCs w:val="28"/>
        </w:rPr>
        <w:t> началом Десятилетия детств</w:t>
      </w:r>
      <w:r>
        <w:rPr>
          <w:bCs/>
          <w:i/>
          <w:iCs/>
          <w:sz w:val="28"/>
          <w:szCs w:val="28"/>
        </w:rPr>
        <w:t xml:space="preserve">а в России. Мы рассматриваем  </w:t>
      </w:r>
      <w:r w:rsidRPr="005F79D7">
        <w:rPr>
          <w:bCs/>
          <w:i/>
          <w:iCs/>
          <w:sz w:val="28"/>
          <w:szCs w:val="28"/>
        </w:rPr>
        <w:t xml:space="preserve"> указы нашего Президента, как призыв к действию, призыв к свершению добрых дел. 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>Ведь наша планета существует благодаря добрым поступкам</w:t>
      </w:r>
      <w:r>
        <w:rPr>
          <w:bCs/>
          <w:i/>
          <w:iCs/>
          <w:sz w:val="28"/>
          <w:szCs w:val="28"/>
        </w:rPr>
        <w:t xml:space="preserve"> </w:t>
      </w:r>
      <w:r w:rsidRPr="005F79D7">
        <w:rPr>
          <w:bCs/>
          <w:i/>
          <w:iCs/>
          <w:sz w:val="28"/>
          <w:szCs w:val="28"/>
        </w:rPr>
        <w:t xml:space="preserve"> и</w:t>
      </w:r>
      <w:r>
        <w:rPr>
          <w:bCs/>
          <w:i/>
          <w:iCs/>
          <w:sz w:val="28"/>
          <w:szCs w:val="28"/>
        </w:rPr>
        <w:t xml:space="preserve"> </w:t>
      </w:r>
      <w:r w:rsidRPr="005F79D7">
        <w:rPr>
          <w:bCs/>
          <w:i/>
          <w:iCs/>
          <w:sz w:val="28"/>
          <w:szCs w:val="28"/>
        </w:rPr>
        <w:t>делам. 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>Но, к сожалению, в последнее время на Земле добра становится все меньше. Будущее зависит от каждого из нас. Каждый юный миротворец должен задуматься, справедливо ли он носит это почётное звание, и какой вклад он внёс в дело укрепления мира и преумножения доброты в окружающем мире.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>Дорогие ребята! Мы надеемся, что вы поддержите наш проект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  <w:r w:rsidRPr="005F79D7">
        <w:rPr>
          <w:bCs/>
          <w:i/>
          <w:iCs/>
          <w:sz w:val="28"/>
          <w:szCs w:val="28"/>
        </w:rPr>
        <w:t> и дадите старт Году добровольца (волонтёра) новыми добрыми </w:t>
      </w:r>
      <w:r>
        <w:rPr>
          <w:bCs/>
          <w:i/>
          <w:iCs/>
          <w:sz w:val="28"/>
          <w:szCs w:val="28"/>
        </w:rPr>
        <w:t xml:space="preserve">  </w:t>
      </w:r>
      <w:r w:rsidRPr="005F79D7">
        <w:rPr>
          <w:bCs/>
          <w:i/>
          <w:iCs/>
          <w:sz w:val="28"/>
          <w:szCs w:val="28"/>
        </w:rPr>
        <w:t>делами и поступками. Мы должны напомнить себе и всем людям, что есть доб</w:t>
      </w:r>
      <w:r>
        <w:rPr>
          <w:bCs/>
          <w:i/>
          <w:iCs/>
          <w:sz w:val="28"/>
          <w:szCs w:val="28"/>
        </w:rPr>
        <w:t xml:space="preserve">рое дело, и что оно совершается, </w:t>
      </w:r>
      <w:r w:rsidRPr="005F79D7">
        <w:rPr>
          <w:bCs/>
          <w:i/>
          <w:iCs/>
          <w:sz w:val="28"/>
          <w:szCs w:val="28"/>
        </w:rPr>
        <w:t>не требуя за это награды, по велению сердца.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</w:p>
    <w:p w:rsidR="00AD7012" w:rsidRPr="005F79D7" w:rsidRDefault="00AD7012" w:rsidP="005F79D7">
      <w:pPr>
        <w:ind w:left="1418" w:right="1417" w:firstLine="283"/>
        <w:jc w:val="both"/>
        <w:rPr>
          <w:bCs/>
          <w:i/>
          <w:iCs/>
        </w:rPr>
      </w:pPr>
      <w:r w:rsidRPr="005F79D7">
        <w:rPr>
          <w:bCs/>
          <w:i/>
          <w:iCs/>
          <w:sz w:val="28"/>
          <w:szCs w:val="28"/>
        </w:rPr>
        <w:t> </w:t>
      </w:r>
      <w:r w:rsidRPr="005F79D7">
        <w:rPr>
          <w:bCs/>
          <w:i/>
          <w:iCs/>
        </w:rPr>
        <w:t>От имени совета инициаторов проекта Бондарик Ирина, председатель совета КДМ «ГЛОБУС», координатор проекта «Миротворцем быть, а не казаться», Миротворец</w:t>
      </w:r>
    </w:p>
    <w:p w:rsidR="00AD7012" w:rsidRPr="005F79D7" w:rsidRDefault="00AD7012" w:rsidP="005F79D7">
      <w:pPr>
        <w:ind w:left="1418" w:right="1417"/>
        <w:jc w:val="both"/>
        <w:rPr>
          <w:bCs/>
          <w:i/>
          <w:iCs/>
          <w:sz w:val="28"/>
          <w:szCs w:val="28"/>
        </w:rPr>
      </w:pPr>
    </w:p>
    <w:p w:rsidR="00AD7012" w:rsidRDefault="00AD7012" w:rsidP="005F79D7">
      <w:pPr>
        <w:ind w:left="1560" w:right="1417" w:hanging="142"/>
        <w:jc w:val="both"/>
        <w:rPr>
          <w:bCs/>
          <w:i/>
          <w:iCs/>
        </w:rPr>
      </w:pPr>
      <w:r>
        <w:rPr>
          <w:bCs/>
          <w:i/>
          <w:iCs/>
        </w:rPr>
        <w:t xml:space="preserve">          </w:t>
      </w:r>
      <w:r w:rsidRPr="005F79D7">
        <w:rPr>
          <w:bCs/>
          <w:i/>
          <w:iCs/>
        </w:rPr>
        <w:t>Принято 16 января 2018 года на первом занятии «Год добровольца в России: на старт, внимание, марш</w:t>
      </w:r>
      <w:r>
        <w:rPr>
          <w:bCs/>
          <w:i/>
          <w:iCs/>
        </w:rPr>
        <w:t>!</w:t>
      </w:r>
      <w:r w:rsidRPr="005F79D7">
        <w:rPr>
          <w:bCs/>
          <w:i/>
          <w:iCs/>
        </w:rPr>
        <w:t>» Лаборатори</w:t>
      </w:r>
      <w:r>
        <w:rPr>
          <w:bCs/>
          <w:i/>
          <w:iCs/>
        </w:rPr>
        <w:t>и</w:t>
      </w:r>
      <w:r w:rsidRPr="005F79D7">
        <w:rPr>
          <w:bCs/>
          <w:i/>
          <w:iCs/>
        </w:rPr>
        <w:t xml:space="preserve"> гражданской активности </w:t>
      </w:r>
      <w:r>
        <w:rPr>
          <w:bCs/>
          <w:i/>
          <w:iCs/>
        </w:rPr>
        <w:t>(</w:t>
      </w:r>
      <w:r w:rsidRPr="005F79D7">
        <w:rPr>
          <w:bCs/>
          <w:i/>
          <w:iCs/>
        </w:rPr>
        <w:t>открыта в клубе в январе 2018 года). </w:t>
      </w:r>
    </w:p>
    <w:p w:rsidR="00AD7012" w:rsidRDefault="00AD7012" w:rsidP="005F79D7">
      <w:pPr>
        <w:ind w:left="3828" w:right="1417" w:hanging="2410"/>
        <w:jc w:val="both"/>
        <w:rPr>
          <w:bCs/>
          <w:i/>
          <w:iCs/>
        </w:rPr>
      </w:pPr>
    </w:p>
    <w:p w:rsidR="00AD7012" w:rsidRPr="005F79D7" w:rsidRDefault="00AD7012" w:rsidP="005F79D7">
      <w:pPr>
        <w:ind w:left="3828" w:right="1417" w:hanging="2410"/>
        <w:jc w:val="both"/>
        <w:rPr>
          <w:bCs/>
          <w:i/>
          <w:iCs/>
        </w:rPr>
      </w:pPr>
    </w:p>
    <w:p w:rsidR="00AD7012" w:rsidRPr="004770BC" w:rsidRDefault="00AD7012" w:rsidP="004770BC">
      <w:pPr>
        <w:ind w:left="1418"/>
        <w:rPr>
          <w:i/>
          <w:sz w:val="28"/>
          <w:szCs w:val="28"/>
        </w:rPr>
      </w:pPr>
    </w:p>
    <w:p w:rsidR="00AD7012" w:rsidRPr="004770BC" w:rsidRDefault="00AD7012" w:rsidP="004770BC">
      <w:pPr>
        <w:ind w:right="1417"/>
        <w:jc w:val="both"/>
        <w:rPr>
          <w:bCs/>
          <w:i/>
          <w:iCs/>
        </w:rPr>
      </w:pPr>
    </w:p>
    <w:p w:rsidR="00AD7012" w:rsidRDefault="00AD7012" w:rsidP="005F79D7">
      <w:pPr>
        <w:ind w:left="1418" w:right="1417"/>
        <w:jc w:val="both"/>
        <w:rPr>
          <w:b/>
          <w:bCs/>
          <w:i/>
          <w:iCs/>
        </w:rPr>
      </w:pPr>
      <w:r w:rsidRPr="004770BC">
        <w:rPr>
          <w:bCs/>
          <w:i/>
          <w:iCs/>
        </w:rPr>
        <w:t xml:space="preserve">                                            </w:t>
      </w: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6695"/>
      </w:tblGrid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Название проекта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Международный добровольческий проект </w:t>
            </w:r>
            <w:bookmarkStart w:id="0" w:name="_GoBack"/>
            <w:bookmarkEnd w:id="0"/>
            <w:r w:rsidRPr="00F51BAC">
              <w:rPr>
                <w:lang w:eastAsia="en-US"/>
              </w:rPr>
              <w:t xml:space="preserve"> «</w:t>
            </w:r>
            <w:r w:rsidRPr="00FC4ADD">
              <w:rPr>
                <w:b/>
                <w:lang w:eastAsia="en-US"/>
              </w:rPr>
              <w:t>Миротворцем быть, а не казаться</w:t>
            </w:r>
            <w:r w:rsidRPr="00F51BAC">
              <w:rPr>
                <w:lang w:eastAsia="en-US"/>
              </w:rPr>
              <w:t>»</w:t>
            </w:r>
            <w:r>
              <w:rPr>
                <w:lang w:eastAsia="en-US"/>
              </w:rPr>
              <w:t xml:space="preserve">  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1E7D31">
              <w:rPr>
                <w:b/>
              </w:rPr>
              <w:t>Суть проекта</w:t>
            </w:r>
          </w:p>
        </w:tc>
        <w:tc>
          <w:tcPr>
            <w:tcW w:w="6695" w:type="dxa"/>
          </w:tcPr>
          <w:p w:rsidR="00AD7012" w:rsidRDefault="00AD7012" w:rsidP="00B41D11">
            <w:r>
              <w:t xml:space="preserve">Оргкомитет проекта формирует детский Совет координаторов для сбора информации и выпуска </w:t>
            </w:r>
            <w:r w:rsidRPr="00855772">
              <w:rPr>
                <w:b/>
                <w:i/>
              </w:rPr>
              <w:t>Книг</w:t>
            </w:r>
            <w:r>
              <w:rPr>
                <w:b/>
                <w:i/>
              </w:rPr>
              <w:t>и</w:t>
            </w:r>
            <w:r w:rsidRPr="00855772">
              <w:rPr>
                <w:b/>
                <w:i/>
              </w:rPr>
              <w:t xml:space="preserve"> добрых дел </w:t>
            </w:r>
            <w:r w:rsidRPr="000919CA">
              <w:rPr>
                <w:b/>
                <w:i/>
              </w:rPr>
              <w:t>«Миротворцем быть, а не казаться»</w:t>
            </w:r>
            <w:r>
              <w:t xml:space="preserve"> о добровольческих акциях и проектах образовательных учреждений, заинтересованных в гражданско-патриотическом воспитании детей и молодежи в духе миротворчества. </w:t>
            </w:r>
          </w:p>
          <w:p w:rsidR="00AD7012" w:rsidRPr="00F51BAC" w:rsidRDefault="00AD7012" w:rsidP="00B41D11">
            <w:pPr>
              <w:autoSpaceDE w:val="0"/>
              <w:autoSpaceDN w:val="0"/>
              <w:adjustRightInd w:val="0"/>
              <w:spacing w:after="200"/>
              <w:rPr>
                <w:lang w:eastAsia="en-US"/>
              </w:rPr>
            </w:pPr>
            <w:r>
              <w:t xml:space="preserve">Затем Оргкомитет рассылает электронную версию книги координаторам для размещения на сайтах школ-участниц проекта в интересах развития детско-юношеского миротворческого и добровольческого движения. 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Основание для  разработки проекта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ind w:left="360"/>
              <w:rPr>
                <w:lang w:eastAsia="en-US"/>
              </w:rPr>
            </w:pPr>
            <w:r w:rsidRPr="00F51BAC">
              <w:rPr>
                <w:lang w:eastAsia="en-US"/>
              </w:rPr>
              <w:t>Указы  президента Путина В.В</w:t>
            </w:r>
            <w:r>
              <w:rPr>
                <w:lang w:eastAsia="en-US"/>
              </w:rPr>
              <w:t>.</w:t>
            </w:r>
            <w:r w:rsidRPr="00F51BAC">
              <w:rPr>
                <w:lang w:eastAsia="en-US"/>
              </w:rPr>
              <w:t>:</w:t>
            </w:r>
          </w:p>
          <w:p w:rsidR="00AD7012" w:rsidRPr="00F51BAC" w:rsidRDefault="00AD7012" w:rsidP="00F51BA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 w:line="259" w:lineRule="auto"/>
              <w:contextualSpacing/>
              <w:rPr>
                <w:lang w:eastAsia="en-US"/>
              </w:rPr>
            </w:pPr>
            <w:r w:rsidRPr="00F51BAC">
              <w:rPr>
                <w:lang w:eastAsia="en-US"/>
              </w:rPr>
              <w:t>Год добровольцев и волонтёров;</w:t>
            </w:r>
          </w:p>
          <w:p w:rsidR="00AD7012" w:rsidRPr="00F51BAC" w:rsidRDefault="00AD7012" w:rsidP="00F51BA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 w:line="259" w:lineRule="auto"/>
              <w:contextualSpacing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2018 </w:t>
            </w:r>
            <w:r>
              <w:rPr>
                <w:lang w:eastAsia="en-US"/>
              </w:rPr>
              <w:t xml:space="preserve">– </w:t>
            </w:r>
            <w:r w:rsidRPr="00F51BAC">
              <w:rPr>
                <w:lang w:eastAsia="en-US"/>
              </w:rPr>
              <w:t>2027</w:t>
            </w:r>
            <w:r>
              <w:rPr>
                <w:lang w:eastAsia="en-US"/>
              </w:rPr>
              <w:t xml:space="preserve"> </w:t>
            </w:r>
            <w:r w:rsidRPr="00F51BAC">
              <w:rPr>
                <w:lang w:eastAsia="en-US"/>
              </w:rPr>
              <w:t>Десятилетие детства в России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Цели и задачи  проекта</w:t>
            </w:r>
          </w:p>
          <w:p w:rsidR="00AD7012" w:rsidRPr="00F51BAC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</w:p>
        </w:tc>
        <w:tc>
          <w:tcPr>
            <w:tcW w:w="6695" w:type="dxa"/>
          </w:tcPr>
          <w:p w:rsidR="00AD7012" w:rsidRPr="00F51BAC" w:rsidRDefault="00AD7012" w:rsidP="00F51BAC">
            <w:pPr>
              <w:numPr>
                <w:ilvl w:val="0"/>
                <w:numId w:val="9"/>
              </w:numPr>
              <w:spacing w:after="160"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Знакомство с инновационными практиками проведения мероприятий в образовательных учреждениях.</w:t>
            </w:r>
          </w:p>
          <w:p w:rsidR="00AD7012" w:rsidRPr="00F51BAC" w:rsidRDefault="00AD7012" w:rsidP="00F51BAC">
            <w:pPr>
              <w:numPr>
                <w:ilvl w:val="0"/>
                <w:numId w:val="9"/>
              </w:numPr>
              <w:spacing w:after="160"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color w:val="000000"/>
                <w:lang w:eastAsia="en-US"/>
              </w:rPr>
              <w:t xml:space="preserve">Пробуждать и стимулировать у юных миротворцев  </w:t>
            </w:r>
            <w:r>
              <w:rPr>
                <w:color w:val="000000"/>
                <w:lang w:eastAsia="en-US"/>
              </w:rPr>
              <w:t xml:space="preserve">                       </w:t>
            </w:r>
            <w:r w:rsidRPr="00F51BAC">
              <w:rPr>
                <w:color w:val="000000"/>
                <w:lang w:eastAsia="en-US"/>
              </w:rPr>
              <w:t xml:space="preserve"> и волонтёров-миротворцев желание «творить добро».</w:t>
            </w:r>
          </w:p>
          <w:p w:rsidR="00AD7012" w:rsidRPr="00F51BAC" w:rsidRDefault="00AD7012" w:rsidP="00F51BAC">
            <w:pPr>
              <w:numPr>
                <w:ilvl w:val="0"/>
                <w:numId w:val="9"/>
              </w:numPr>
              <w:spacing w:after="160"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 Совершенствование и раз</w:t>
            </w:r>
            <w:r>
              <w:rPr>
                <w:lang w:eastAsia="en-US"/>
              </w:rPr>
              <w:t>витие практической деятельности</w:t>
            </w:r>
            <w:r w:rsidRPr="00F51BAC">
              <w:rPr>
                <w:lang w:eastAsia="en-US"/>
              </w:rPr>
              <w:t xml:space="preserve">   образа жизни юных миротворцев и волонтёров.</w:t>
            </w:r>
          </w:p>
          <w:p w:rsidR="00AD7012" w:rsidRPr="00F51BAC" w:rsidRDefault="00AD7012" w:rsidP="00F51BAC">
            <w:pPr>
              <w:numPr>
                <w:ilvl w:val="0"/>
                <w:numId w:val="9"/>
              </w:numPr>
              <w:spacing w:after="160"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 Знакомство с социально значимой деятельностью образовательных учреждений   регионов и зарубежья.</w:t>
            </w:r>
          </w:p>
          <w:p w:rsidR="00AD7012" w:rsidRPr="00F51BAC" w:rsidRDefault="00AD7012" w:rsidP="00F51BAC">
            <w:pPr>
              <w:numPr>
                <w:ilvl w:val="0"/>
                <w:numId w:val="9"/>
              </w:numPr>
              <w:spacing w:after="160"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Разви</w:t>
            </w:r>
            <w:r>
              <w:rPr>
                <w:lang w:eastAsia="en-US"/>
              </w:rPr>
              <w:t>тие</w:t>
            </w:r>
            <w:r w:rsidRPr="00F51BAC">
              <w:rPr>
                <w:lang w:eastAsia="en-US"/>
              </w:rPr>
              <w:t xml:space="preserve"> творческ</w:t>
            </w:r>
            <w:r>
              <w:rPr>
                <w:lang w:eastAsia="en-US"/>
              </w:rPr>
              <w:t>ого</w:t>
            </w:r>
            <w:r w:rsidRPr="00F51BAC">
              <w:rPr>
                <w:lang w:eastAsia="en-US"/>
              </w:rPr>
              <w:t xml:space="preserve"> потенциал</w:t>
            </w:r>
            <w:r>
              <w:rPr>
                <w:lang w:eastAsia="en-US"/>
              </w:rPr>
              <w:t>а</w:t>
            </w:r>
            <w:r w:rsidRPr="00F51BA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участников</w:t>
            </w:r>
            <w:r w:rsidRPr="00F51BAC">
              <w:rPr>
                <w:lang w:eastAsia="en-US"/>
              </w:rPr>
              <w:t xml:space="preserve"> Движения юных миротворцев средствами проектной деятельности.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Идея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spacing w:line="240" w:lineRule="atLeast"/>
              <w:contextualSpacing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Бондарик Ирина, председатель совета КДМ «ГЛОБУС»</w:t>
            </w:r>
            <w:r>
              <w:rPr>
                <w:lang w:eastAsia="en-US"/>
              </w:rPr>
              <w:t>, ступень роста «Миротворец»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 xml:space="preserve">Организатор  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tabs>
                <w:tab w:val="left" w:pos="993"/>
              </w:tabs>
              <w:spacing w:after="200" w:line="276" w:lineRule="auto"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Клуб друзей мира «ГЛОБУС»</w:t>
            </w:r>
            <w:r>
              <w:rPr>
                <w:lang w:eastAsia="en-US"/>
              </w:rPr>
              <w:t xml:space="preserve"> при информационной поддержке  и содействии Музея миротворческих операций</w:t>
            </w:r>
          </w:p>
        </w:tc>
      </w:tr>
      <w:tr w:rsidR="00AD7012" w:rsidRPr="00F51BAC" w:rsidTr="00F51BAC">
        <w:trPr>
          <w:trHeight w:val="1627"/>
        </w:trPr>
        <w:tc>
          <w:tcPr>
            <w:tcW w:w="3794" w:type="dxa"/>
          </w:tcPr>
          <w:p w:rsidR="00AD7012" w:rsidRPr="00F51BAC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br/>
            </w:r>
            <w:r w:rsidRPr="00F51BAC">
              <w:rPr>
                <w:b/>
                <w:lang w:eastAsia="en-US"/>
              </w:rPr>
              <w:t>Координаторы</w:t>
            </w:r>
          </w:p>
        </w:tc>
        <w:tc>
          <w:tcPr>
            <w:tcW w:w="6695" w:type="dxa"/>
          </w:tcPr>
          <w:p w:rsidR="00AD7012" w:rsidRPr="001B43DE" w:rsidRDefault="00AD7012" w:rsidP="001B43DE">
            <w:pPr>
              <w:tabs>
                <w:tab w:val="left" w:pos="993"/>
              </w:tabs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br/>
            </w:r>
            <w:r w:rsidRPr="001B43DE">
              <w:rPr>
                <w:b/>
                <w:lang w:eastAsia="en-US"/>
              </w:rPr>
              <w:t>СОВЕТ</w:t>
            </w:r>
            <w:r>
              <w:rPr>
                <w:b/>
                <w:lang w:eastAsia="en-US"/>
              </w:rPr>
              <w:t xml:space="preserve"> </w:t>
            </w:r>
            <w:r w:rsidRPr="001B43DE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 КООРДИНАТОРОВ  </w:t>
            </w:r>
            <w:r w:rsidRPr="001B43DE">
              <w:rPr>
                <w:b/>
                <w:lang w:eastAsia="en-US"/>
              </w:rPr>
              <w:t>ПРОЕКТА</w:t>
            </w:r>
          </w:p>
          <w:p w:rsidR="00AD7012" w:rsidRDefault="00AD7012" w:rsidP="000C372A">
            <w:pPr>
              <w:tabs>
                <w:tab w:val="left" w:pos="993"/>
              </w:tabs>
              <w:spacing w:after="200" w:line="276" w:lineRule="auto"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 </w:t>
            </w:r>
            <w:r w:rsidRPr="00FC4ADD">
              <w:rPr>
                <w:b/>
                <w:i/>
                <w:lang w:eastAsia="en-US"/>
              </w:rPr>
              <w:t>Бондарик Ирина</w:t>
            </w:r>
            <w:r w:rsidRPr="00F51BAC">
              <w:rPr>
                <w:lang w:eastAsia="en-US"/>
              </w:rPr>
              <w:t xml:space="preserve">, председатель совета КДМ «ГЛОБУС», </w:t>
            </w:r>
            <w:r>
              <w:rPr>
                <w:lang w:eastAsia="en-US"/>
              </w:rPr>
              <w:t xml:space="preserve">, ступень роста «Миротворец», г. Костомукша, координатор проекта и </w:t>
            </w:r>
            <w:r w:rsidRPr="001B43DE">
              <w:rPr>
                <w:b/>
                <w:i/>
                <w:lang w:eastAsia="en-US"/>
              </w:rPr>
              <w:t>член Оргкомитета</w:t>
            </w:r>
            <w:r>
              <w:rPr>
                <w:lang w:eastAsia="en-US"/>
              </w:rPr>
              <w:t xml:space="preserve">.  </w:t>
            </w:r>
            <w:r w:rsidRPr="00F51BAC">
              <w:rPr>
                <w:lang w:eastAsia="en-US"/>
              </w:rPr>
              <w:t xml:space="preserve">                                                                                        </w:t>
            </w:r>
            <w:r>
              <w:rPr>
                <w:lang w:eastAsia="en-US"/>
              </w:rPr>
              <w:br/>
            </w:r>
            <w:r>
              <w:rPr>
                <w:lang w:eastAsia="en-US"/>
              </w:rPr>
              <w:br/>
            </w:r>
            <w:r w:rsidRPr="001B43DE">
              <w:rPr>
                <w:b/>
                <w:i/>
                <w:lang w:eastAsia="en-US"/>
              </w:rPr>
              <w:t>Лучинская Т.В.</w:t>
            </w:r>
            <w:r w:rsidRPr="00F51BAC">
              <w:rPr>
                <w:lang w:eastAsia="en-US"/>
              </w:rPr>
              <w:t>, руководитель КДМ «ГЛОБУС»,</w:t>
            </w:r>
            <w:r>
              <w:rPr>
                <w:lang w:eastAsia="en-US"/>
              </w:rPr>
              <w:t xml:space="preserve"> г. Костомукша, </w:t>
            </w:r>
            <w:r w:rsidRPr="006119D4">
              <w:rPr>
                <w:b/>
                <w:i/>
                <w:lang w:eastAsia="en-US"/>
              </w:rPr>
              <w:t>руководитель проекта и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i/>
                <w:lang w:eastAsia="en-US"/>
              </w:rPr>
              <w:t>председатель</w:t>
            </w:r>
            <w:r w:rsidRPr="001B43DE">
              <w:rPr>
                <w:b/>
                <w:i/>
                <w:lang w:eastAsia="en-US"/>
              </w:rPr>
              <w:t xml:space="preserve"> Оргкомитета</w:t>
            </w:r>
            <w:r>
              <w:rPr>
                <w:lang w:eastAsia="en-US"/>
              </w:rPr>
              <w:t xml:space="preserve">.  </w:t>
            </w:r>
            <w:r w:rsidRPr="00F51BAC">
              <w:rPr>
                <w:lang w:eastAsia="en-US"/>
              </w:rPr>
              <w:t xml:space="preserve">                                                                                         </w:t>
            </w:r>
            <w:r>
              <w:rPr>
                <w:lang w:eastAsia="en-US"/>
              </w:rPr>
              <w:t xml:space="preserve"> </w:t>
            </w:r>
          </w:p>
          <w:p w:rsidR="00AD7012" w:rsidRDefault="00AD7012" w:rsidP="00F51BAC">
            <w:pPr>
              <w:tabs>
                <w:tab w:val="left" w:pos="993"/>
              </w:tabs>
              <w:spacing w:after="200" w:line="276" w:lineRule="auto"/>
              <w:jc w:val="both"/>
              <w:rPr>
                <w:lang w:eastAsia="en-US"/>
              </w:rPr>
            </w:pPr>
            <w:r w:rsidRPr="001B43DE">
              <w:rPr>
                <w:b/>
                <w:i/>
                <w:lang w:eastAsia="en-US"/>
              </w:rPr>
              <w:t>Непочатых Л.И.</w:t>
            </w:r>
            <w:r w:rsidRPr="00F51BAC">
              <w:rPr>
                <w:lang w:eastAsia="en-US"/>
              </w:rPr>
              <w:t>, руководитель отряда волонтёров–</w:t>
            </w:r>
            <w:r>
              <w:rPr>
                <w:lang w:eastAsia="en-US"/>
              </w:rPr>
              <w:t>м</w:t>
            </w:r>
            <w:r w:rsidRPr="00F51BAC">
              <w:rPr>
                <w:lang w:eastAsia="en-US"/>
              </w:rPr>
              <w:t>иротворцев «ОМЕГА»</w:t>
            </w:r>
            <w:r>
              <w:rPr>
                <w:lang w:eastAsia="en-US"/>
              </w:rPr>
              <w:t xml:space="preserve">, г. Костомукша, координатор проекта и </w:t>
            </w:r>
            <w:r w:rsidRPr="001B43DE">
              <w:rPr>
                <w:b/>
                <w:i/>
                <w:lang w:eastAsia="en-US"/>
              </w:rPr>
              <w:t>член Оргкомитета</w:t>
            </w:r>
            <w:r>
              <w:rPr>
                <w:lang w:eastAsia="en-US"/>
              </w:rPr>
              <w:t xml:space="preserve">.  </w:t>
            </w:r>
            <w:r w:rsidRPr="00F51BAC">
              <w:rPr>
                <w:lang w:eastAsia="en-US"/>
              </w:rPr>
              <w:t xml:space="preserve">                                                                                         </w:t>
            </w:r>
            <w:r>
              <w:rPr>
                <w:lang w:eastAsia="en-US"/>
              </w:rPr>
              <w:t xml:space="preserve"> </w:t>
            </w:r>
            <w:r w:rsidRPr="00F51BAC">
              <w:rPr>
                <w:lang w:eastAsia="en-US"/>
              </w:rPr>
              <w:t xml:space="preserve">                                                                                        </w:t>
            </w:r>
          </w:p>
          <w:p w:rsidR="00AD7012" w:rsidRDefault="00AD7012" w:rsidP="00F51BAC">
            <w:pPr>
              <w:tabs>
                <w:tab w:val="left" w:pos="993"/>
              </w:tabs>
              <w:spacing w:after="200" w:line="276" w:lineRule="auto"/>
              <w:jc w:val="both"/>
              <w:rPr>
                <w:lang w:eastAsia="en-US"/>
              </w:rPr>
            </w:pPr>
            <w:r w:rsidRPr="004958E3">
              <w:rPr>
                <w:b/>
                <w:i/>
                <w:lang w:eastAsia="en-US"/>
              </w:rPr>
              <w:t>Андрианова Анна</w:t>
            </w:r>
            <w:r>
              <w:rPr>
                <w:lang w:eastAsia="en-US"/>
              </w:rPr>
              <w:t xml:space="preserve">, заместитель председателя совета КДМ «ГЛОБУС», ступень роста «Юный  миротворец-инструктор», г. Костомукша, координатор проекта и </w:t>
            </w:r>
            <w:r w:rsidRPr="001B43DE">
              <w:rPr>
                <w:b/>
                <w:i/>
                <w:lang w:eastAsia="en-US"/>
              </w:rPr>
              <w:t>член Оргкомитета</w:t>
            </w:r>
            <w:r>
              <w:rPr>
                <w:lang w:eastAsia="en-US"/>
              </w:rPr>
              <w:t xml:space="preserve">.  </w:t>
            </w:r>
            <w:r w:rsidRPr="00F51BAC">
              <w:rPr>
                <w:lang w:eastAsia="en-US"/>
              </w:rPr>
              <w:t xml:space="preserve">                                                                                         </w:t>
            </w:r>
            <w:r>
              <w:rPr>
                <w:lang w:eastAsia="en-US"/>
              </w:rPr>
              <w:t xml:space="preserve">   </w:t>
            </w:r>
          </w:p>
          <w:p w:rsidR="00AD7012" w:rsidRPr="00F51BAC" w:rsidRDefault="00AD7012" w:rsidP="00FB7DDE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4958E3">
              <w:rPr>
                <w:b/>
                <w:bCs/>
                <w:i/>
                <w:lang w:eastAsia="en-US"/>
              </w:rPr>
              <w:t>Царенко Елизавета</w:t>
            </w:r>
            <w:r w:rsidRPr="00F51BAC">
              <w:rPr>
                <w:bCs/>
                <w:lang w:eastAsia="en-US"/>
              </w:rPr>
              <w:t xml:space="preserve">, </w:t>
            </w:r>
            <w:r>
              <w:rPr>
                <w:bCs/>
                <w:lang w:eastAsia="en-US"/>
              </w:rPr>
              <w:t>ступень роста «Ю</w:t>
            </w:r>
            <w:r w:rsidRPr="00F51BAC">
              <w:rPr>
                <w:bCs/>
                <w:lang w:eastAsia="en-US"/>
              </w:rPr>
              <w:t>ный миротворец</w:t>
            </w:r>
            <w:r>
              <w:rPr>
                <w:bCs/>
                <w:lang w:eastAsia="en-US"/>
              </w:rPr>
              <w:t>»</w:t>
            </w:r>
            <w:r w:rsidRPr="00F51BAC">
              <w:rPr>
                <w:bCs/>
                <w:lang w:eastAsia="en-US"/>
              </w:rPr>
              <w:t>, заместитель председателя совета КДМ «ГЛОБУС»</w:t>
            </w:r>
            <w:r>
              <w:rPr>
                <w:bCs/>
                <w:lang w:eastAsia="en-US"/>
              </w:rPr>
              <w:t xml:space="preserve">, обучающаяся 9 класса, г.Костомукша, </w:t>
            </w:r>
            <w:r>
              <w:rPr>
                <w:lang w:eastAsia="en-US"/>
              </w:rPr>
              <w:t xml:space="preserve">координатор проекта и </w:t>
            </w:r>
            <w:r w:rsidRPr="001B43DE">
              <w:rPr>
                <w:b/>
                <w:i/>
                <w:lang w:eastAsia="en-US"/>
              </w:rPr>
              <w:t>член Оргкомитета</w:t>
            </w:r>
            <w:r>
              <w:rPr>
                <w:lang w:eastAsia="en-US"/>
              </w:rPr>
              <w:t>.</w:t>
            </w:r>
          </w:p>
          <w:p w:rsidR="00AD7012" w:rsidRDefault="00AD7012" w:rsidP="00FB7DDE">
            <w:pPr>
              <w:spacing w:line="276" w:lineRule="auto"/>
              <w:jc w:val="both"/>
              <w:rPr>
                <w:bCs/>
                <w:lang w:eastAsia="en-US"/>
              </w:rPr>
            </w:pPr>
          </w:p>
          <w:p w:rsidR="00AD7012" w:rsidRDefault="00AD7012" w:rsidP="004958E3">
            <w:pPr>
              <w:spacing w:line="276" w:lineRule="auto"/>
              <w:jc w:val="both"/>
              <w:rPr>
                <w:lang w:eastAsia="en-US"/>
              </w:rPr>
            </w:pPr>
            <w:r w:rsidRPr="004958E3">
              <w:rPr>
                <w:b/>
                <w:bCs/>
                <w:i/>
                <w:lang w:eastAsia="en-US"/>
              </w:rPr>
              <w:t>Жорова Татьяна</w:t>
            </w:r>
            <w:r w:rsidRPr="00F51BAC">
              <w:rPr>
                <w:bCs/>
                <w:lang w:eastAsia="en-US"/>
              </w:rPr>
              <w:t xml:space="preserve">, член совета КДМ «ГЛОБУС», </w:t>
            </w:r>
            <w:r>
              <w:rPr>
                <w:bCs/>
                <w:lang w:eastAsia="en-US"/>
              </w:rPr>
              <w:t>, обучающаяся 8 класса, г.Костомукша,</w:t>
            </w:r>
            <w:r w:rsidRPr="00F51BAC">
              <w:rPr>
                <w:bCs/>
                <w:lang w:eastAsia="en-US"/>
              </w:rPr>
              <w:t xml:space="preserve"> координатор </w:t>
            </w:r>
            <w:r>
              <w:rPr>
                <w:bCs/>
                <w:lang w:eastAsia="en-US"/>
              </w:rPr>
              <w:t xml:space="preserve">проекта от </w:t>
            </w:r>
            <w:r w:rsidRPr="00F51BAC">
              <w:rPr>
                <w:bCs/>
                <w:lang w:eastAsia="en-US"/>
              </w:rPr>
              <w:t>отряда волонтёров «Омега»</w:t>
            </w:r>
            <w:r>
              <w:rPr>
                <w:lang w:eastAsia="en-US"/>
              </w:rPr>
              <w:t xml:space="preserve"> и </w:t>
            </w:r>
            <w:r w:rsidRPr="001B43DE">
              <w:rPr>
                <w:b/>
                <w:i/>
                <w:lang w:eastAsia="en-US"/>
              </w:rPr>
              <w:t>член Оргкомитета</w:t>
            </w:r>
            <w:r>
              <w:rPr>
                <w:lang w:eastAsia="en-US"/>
              </w:rPr>
              <w:t>.</w:t>
            </w:r>
          </w:p>
          <w:p w:rsidR="00AD7012" w:rsidRDefault="00AD7012" w:rsidP="004958E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F51BAC">
              <w:rPr>
                <w:lang w:eastAsia="en-US"/>
              </w:rPr>
              <w:t xml:space="preserve">                                                              </w:t>
            </w:r>
          </w:p>
          <w:p w:rsidR="00AD7012" w:rsidRDefault="00AD7012" w:rsidP="005F79D7">
            <w:r w:rsidRPr="004958E3">
              <w:rPr>
                <w:b/>
                <w:i/>
              </w:rPr>
              <w:t>Сергеева Ольга Степановна</w:t>
            </w:r>
            <w:r w:rsidRPr="005A0663">
              <w:t>,</w:t>
            </w:r>
            <w:r>
              <w:t xml:space="preserve"> тел. 8-916-439-02-02, </w:t>
            </w:r>
            <w:hyperlink r:id="rId9" w:history="1">
              <w:r w:rsidRPr="00AD0943">
                <w:rPr>
                  <w:rStyle w:val="Hyperlink"/>
                </w:rPr>
                <w:t>sergeeva_os@s1150.ru</w:t>
              </w:r>
            </w:hyperlink>
            <w:r>
              <w:t xml:space="preserve">, </w:t>
            </w:r>
            <w:r w:rsidRPr="005A0663">
              <w:t xml:space="preserve"> координатор проекта</w:t>
            </w:r>
            <w:r>
              <w:t>,</w:t>
            </w:r>
            <w:r w:rsidRPr="005A0663">
              <w:t xml:space="preserve"> ГБОУ Школа № </w:t>
            </w:r>
            <w:smartTag w:uri="urn:schemas-microsoft-com:office:smarttags" w:element="metricconverter">
              <w:smartTagPr>
                <w:attr w:name="ProductID" w:val="1150, г"/>
              </w:smartTagPr>
              <w:r w:rsidRPr="005A0663">
                <w:t>1150</w:t>
              </w:r>
              <w:r>
                <w:t>, г</w:t>
              </w:r>
            </w:smartTag>
            <w:r>
              <w:t>.</w:t>
            </w:r>
            <w:r w:rsidRPr="004958E3">
              <w:t xml:space="preserve"> </w:t>
            </w:r>
            <w:r>
              <w:t>Москва.</w:t>
            </w:r>
          </w:p>
          <w:p w:rsidR="00AD7012" w:rsidRDefault="00AD7012" w:rsidP="005F79D7"/>
          <w:p w:rsidR="00AD7012" w:rsidRPr="005A0663" w:rsidRDefault="00AD7012" w:rsidP="005F79D7">
            <w:r w:rsidRPr="00E867E0">
              <w:rPr>
                <w:b/>
                <w:i/>
              </w:rPr>
              <w:t>Бондарь Андрей</w:t>
            </w:r>
            <w:r>
              <w:t>, обучающийся 7 класса,</w:t>
            </w:r>
            <w:r w:rsidRPr="005A0663">
              <w:t xml:space="preserve"> координатор проекта</w:t>
            </w:r>
            <w:r>
              <w:t>,</w:t>
            </w:r>
            <w:r w:rsidRPr="005A0663">
              <w:t xml:space="preserve"> </w:t>
            </w:r>
            <w:r>
              <w:t>Центр образования №</w:t>
            </w:r>
            <w:r w:rsidRPr="005A0663">
              <w:t xml:space="preserve"> 1239</w:t>
            </w:r>
            <w:r>
              <w:t>,</w:t>
            </w:r>
            <w:r w:rsidRPr="005A0663">
              <w:t xml:space="preserve"> тел 8 909 958 85 </w:t>
            </w:r>
            <w:smartTag w:uri="urn:schemas-microsoft-com:office:smarttags" w:element="metricconverter">
              <w:smartTagPr>
                <w:attr w:name="ProductID" w:val="23, г"/>
              </w:smartTagPr>
              <w:r w:rsidRPr="005A0663">
                <w:t>23</w:t>
              </w:r>
              <w:r>
                <w:t>, г</w:t>
              </w:r>
            </w:smartTag>
            <w:r>
              <w:t>.Москва.</w:t>
            </w:r>
          </w:p>
          <w:p w:rsidR="00AD7012" w:rsidRPr="005A0663" w:rsidRDefault="00AD7012" w:rsidP="005F79D7"/>
          <w:p w:rsidR="00AD7012" w:rsidRDefault="00AD7012" w:rsidP="00E867E0">
            <w:r w:rsidRPr="00E867E0">
              <w:rPr>
                <w:b/>
                <w:i/>
              </w:rPr>
              <w:t>Скрастинова Кристина</w:t>
            </w:r>
            <w:r w:rsidRPr="001448B0">
              <w:t xml:space="preserve">, </w:t>
            </w:r>
            <w:r>
              <w:t>обучающаяся  9</w:t>
            </w:r>
            <w:r w:rsidRPr="001448B0">
              <w:t xml:space="preserve"> класса</w:t>
            </w:r>
            <w:r>
              <w:t>,</w:t>
            </w:r>
            <w:r w:rsidRPr="005A0663">
              <w:t xml:space="preserve"> координатор проекта</w:t>
            </w:r>
            <w:r>
              <w:t>,</w:t>
            </w:r>
            <w:r w:rsidRPr="001448B0">
              <w:t>  школ</w:t>
            </w:r>
            <w:r>
              <w:t>а</w:t>
            </w:r>
            <w:r w:rsidRPr="001448B0">
              <w:t xml:space="preserve"> № 1557,</w:t>
            </w:r>
            <w:r>
              <w:t xml:space="preserve"> </w:t>
            </w:r>
            <w:hyperlink r:id="rId10" w:history="1">
              <w:r w:rsidRPr="001448B0">
                <w:rPr>
                  <w:color w:val="0000FF"/>
                  <w:u w:val="single"/>
                </w:rPr>
                <w:t>Kristya130203@gmail.com</w:t>
              </w:r>
            </w:hyperlink>
            <w:r>
              <w:rPr>
                <w:color w:val="0000FF"/>
                <w:u w:val="single"/>
              </w:rPr>
              <w:t>,</w:t>
            </w:r>
            <w:r w:rsidRPr="001448B0">
              <w:t xml:space="preserve">  </w:t>
            </w:r>
            <w:r>
              <w:t xml:space="preserve"> г.Зеленоград.</w:t>
            </w:r>
          </w:p>
          <w:p w:rsidR="00AD7012" w:rsidRDefault="00AD7012" w:rsidP="00E867E0"/>
          <w:p w:rsidR="00AD7012" w:rsidRDefault="00AD7012" w:rsidP="00E079A1">
            <w:pPr>
              <w:jc w:val="both"/>
            </w:pPr>
            <w:r w:rsidRPr="00BC052E">
              <w:rPr>
                <w:b/>
                <w:i/>
              </w:rPr>
              <w:t>Лютов Даниил</w:t>
            </w:r>
            <w:r w:rsidRPr="00E079A1">
              <w:t>, обучающийся 8</w:t>
            </w:r>
            <w:r>
              <w:t xml:space="preserve"> </w:t>
            </w:r>
            <w:r w:rsidRPr="00E079A1">
              <w:t>Б класса, член волонтерского отряда «Юный миротворец», активист Школьной службы примирения, координатор проекта</w:t>
            </w:r>
            <w:r>
              <w:t>,</w:t>
            </w:r>
            <w:r w:rsidRPr="00E079A1">
              <w:t xml:space="preserve"> МОУ «Лицей №6 Волгограда»</w:t>
            </w:r>
          </w:p>
          <w:p w:rsidR="00AD7012" w:rsidRPr="00E079A1" w:rsidRDefault="00AD7012" w:rsidP="00E079A1">
            <w:pPr>
              <w:jc w:val="both"/>
            </w:pPr>
          </w:p>
          <w:p w:rsidR="00AD7012" w:rsidRDefault="00AD7012" w:rsidP="00FB7DDE">
            <w:pPr>
              <w:spacing w:after="240"/>
            </w:pPr>
            <w:r w:rsidRPr="00E867E0">
              <w:rPr>
                <w:b/>
                <w:i/>
              </w:rPr>
              <w:t>Яцкивская Юлия Викторовна</w:t>
            </w:r>
            <w:r>
              <w:t xml:space="preserve">, обучающаяся 9 класса, </w:t>
            </w:r>
            <w:r w:rsidRPr="005A0663">
              <w:t>координатор проекта</w:t>
            </w:r>
            <w:r>
              <w:t xml:space="preserve">, школа  № </w:t>
            </w:r>
            <w:smartTag w:uri="urn:schemas-microsoft-com:office:smarttags" w:element="metricconverter">
              <w:smartTagPr>
                <w:attr w:name="ProductID" w:val="38, г"/>
              </w:smartTagPr>
              <w:r>
                <w:t>38,</w:t>
              </w:r>
              <w:r w:rsidRPr="00474429">
                <w:t xml:space="preserve"> </w:t>
              </w:r>
              <w:r>
                <w:t>г</w:t>
              </w:r>
            </w:smartTag>
            <w:r>
              <w:t>. Волгоград,</w:t>
            </w:r>
            <w:r w:rsidRPr="00474429">
              <w:t xml:space="preserve"> пр. Столетова</w:t>
            </w:r>
            <w:r>
              <w:t>, д.</w:t>
            </w:r>
            <w:r w:rsidRPr="00474429">
              <w:t xml:space="preserve"> 50</w:t>
            </w:r>
            <w:r>
              <w:t>,</w:t>
            </w:r>
            <w:r w:rsidRPr="005A0663">
              <w:t xml:space="preserve"> кв. 6 </w:t>
            </w:r>
            <w:hyperlink r:id="rId11" w:history="1">
              <w:r w:rsidRPr="005A0663">
                <w:rPr>
                  <w:color w:val="0000FF"/>
                  <w:u w:val="single"/>
                </w:rPr>
                <w:t>ylashka123@icloud.com</w:t>
              </w:r>
            </w:hyperlink>
            <w:r>
              <w:rPr>
                <w:color w:val="0000FF"/>
                <w:u w:val="single"/>
              </w:rPr>
              <w:t>,</w:t>
            </w:r>
            <w:r w:rsidRPr="005A0663">
              <w:rPr>
                <w:color w:val="333333"/>
              </w:rPr>
              <w:t> </w:t>
            </w:r>
            <w:r w:rsidRPr="005A0663">
              <w:t> 8966-789-63-74</w:t>
            </w:r>
            <w:r>
              <w:t>,</w:t>
            </w:r>
          </w:p>
          <w:p w:rsidR="00AD7012" w:rsidRDefault="00AD7012" w:rsidP="005A0BE9">
            <w:pPr>
              <w:spacing w:after="240"/>
            </w:pPr>
            <w:r w:rsidRPr="00E867E0">
              <w:rPr>
                <w:b/>
                <w:i/>
              </w:rPr>
              <w:t>Семенова Арина Сергеевна</w:t>
            </w:r>
            <w:r>
              <w:t>,</w:t>
            </w:r>
            <w:r w:rsidRPr="003C0111">
              <w:t xml:space="preserve"> Отряд "Пегас"</w:t>
            </w:r>
            <w:r>
              <w:t xml:space="preserve"> </w:t>
            </w:r>
            <w:r w:rsidRPr="003C0111">
              <w:t>Межрегиональной детской общественной организации "Ассоциация девочек-скаутов"</w:t>
            </w:r>
            <w:r>
              <w:t xml:space="preserve">, обучающаяся 7 класса, </w:t>
            </w:r>
            <w:r w:rsidRPr="005A0663">
              <w:t>координатор проекта</w:t>
            </w:r>
            <w:r>
              <w:t xml:space="preserve">,  республика Татарстан, </w:t>
            </w:r>
            <w:r w:rsidRPr="003C0111">
              <w:t>г.</w:t>
            </w:r>
            <w:r>
              <w:t xml:space="preserve"> </w:t>
            </w:r>
            <w:r w:rsidRPr="003C0111">
              <w:t>Бугульма, ул. Энгельса, д. 5, кв. 71. 89969522640</w:t>
            </w:r>
            <w:r>
              <w:t>, к</w:t>
            </w:r>
            <w:r w:rsidRPr="003C0111">
              <w:t>уратор Б</w:t>
            </w:r>
            <w:r>
              <w:t xml:space="preserve">атуллина Рамиля Усмановна, </w:t>
            </w:r>
            <w:r w:rsidRPr="003C0111">
              <w:t>учитель русского языка и литературы</w:t>
            </w:r>
            <w:r>
              <w:t xml:space="preserve"> </w:t>
            </w:r>
            <w:hyperlink r:id="rId12" w:tgtFrame="_blank" w:history="1">
              <w:r w:rsidRPr="003C0111">
                <w:rPr>
                  <w:color w:val="0077CC"/>
                  <w:u w:val="single"/>
                </w:rPr>
                <w:t>ram72@mail.ru</w:t>
              </w:r>
            </w:hyperlink>
            <w:r w:rsidRPr="003C0111">
              <w:br/>
            </w:r>
            <w:r w:rsidRPr="003C0111">
              <w:br/>
            </w:r>
            <w:r w:rsidRPr="005A0BE9">
              <w:rPr>
                <w:b/>
                <w:i/>
              </w:rPr>
              <w:t>Дарья Тихонова</w:t>
            </w:r>
            <w:r>
              <w:t xml:space="preserve">, город Аделаида (Австралия), преподаватель  Университета  Флиндерс, выпускница школы № 2 им.А.С Пушкина г. Костомукши, </w:t>
            </w:r>
            <w:r w:rsidRPr="005A0663">
              <w:t>координатор проекта</w:t>
            </w:r>
            <w:r>
              <w:t>.</w:t>
            </w:r>
          </w:p>
          <w:p w:rsidR="00AD7012" w:rsidRDefault="00AD7012" w:rsidP="005A0BE9">
            <w:r w:rsidRPr="005A0BE9">
              <w:rPr>
                <w:b/>
                <w:i/>
                <w:color w:val="000000"/>
                <w:kern w:val="24"/>
              </w:rPr>
              <w:t>Татьяна Шапиро</w:t>
            </w:r>
            <w:r>
              <w:rPr>
                <w:color w:val="000000"/>
                <w:kern w:val="24"/>
              </w:rPr>
              <w:t>, писатель, долгое время проживала в г. Петрозаводске,  в настоящее время живет в  городе  Офаким</w:t>
            </w:r>
            <w:r>
              <w:t xml:space="preserve">   (Израиль), готова представить детские стихи в проекте.</w:t>
            </w:r>
          </w:p>
          <w:p w:rsidR="00AD7012" w:rsidRDefault="00AD7012" w:rsidP="005A0BE9"/>
          <w:p w:rsidR="00AD7012" w:rsidRDefault="00AD7012" w:rsidP="005A0BE9">
            <w:r w:rsidRPr="00B66F83">
              <w:rPr>
                <w:b/>
                <w:u w:val="single"/>
              </w:rPr>
              <w:t>Примечания</w:t>
            </w:r>
            <w:r>
              <w:t>: 1. Проект открыт для вступления сторонников мира в течение подготовительного периода до 15 марта 2018 года.</w:t>
            </w:r>
          </w:p>
          <w:p w:rsidR="00AD7012" w:rsidRDefault="00AD7012" w:rsidP="005A0BE9">
            <w:r>
              <w:t>2. Проект осуществляется</w:t>
            </w:r>
            <w:r w:rsidRPr="00F51BAC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п</w:t>
            </w:r>
            <w:r w:rsidRPr="00F51BAC">
              <w:rPr>
                <w:bCs/>
                <w:lang w:eastAsia="en-US"/>
              </w:rPr>
              <w:t>ри информационной  поддержке Музея миротворческих операций (</w:t>
            </w:r>
            <w:r>
              <w:rPr>
                <w:bCs/>
                <w:lang w:eastAsia="en-US"/>
              </w:rPr>
              <w:t xml:space="preserve">директор </w:t>
            </w:r>
            <w:r w:rsidRPr="00F51BAC">
              <w:rPr>
                <w:bCs/>
                <w:lang w:eastAsia="en-US"/>
              </w:rPr>
              <w:t>Гергель В</w:t>
            </w:r>
            <w:r>
              <w:rPr>
                <w:bCs/>
                <w:lang w:eastAsia="en-US"/>
              </w:rPr>
              <w:t xml:space="preserve">алерий </w:t>
            </w:r>
            <w:r w:rsidRPr="00F51BAC">
              <w:rPr>
                <w:bCs/>
                <w:lang w:eastAsia="en-US"/>
              </w:rPr>
              <w:t>В</w:t>
            </w:r>
            <w:r>
              <w:rPr>
                <w:bCs/>
                <w:lang w:eastAsia="en-US"/>
              </w:rPr>
              <w:t>ладимирович</w:t>
            </w:r>
            <w:r w:rsidRPr="00F51BAC">
              <w:rPr>
                <w:bCs/>
                <w:lang w:eastAsia="en-US"/>
              </w:rPr>
              <w:t>,</w:t>
            </w:r>
            <w:r>
              <w:rPr>
                <w:bCs/>
                <w:lang w:eastAsia="en-US"/>
              </w:rPr>
              <w:t xml:space="preserve"> </w:t>
            </w:r>
            <w:r w:rsidRPr="00F51BAC">
              <w:rPr>
                <w:lang w:eastAsia="en-US"/>
              </w:rPr>
              <w:t>кандидат ист</w:t>
            </w:r>
            <w:r>
              <w:rPr>
                <w:lang w:eastAsia="en-US"/>
              </w:rPr>
              <w:t xml:space="preserve">. наук, </w:t>
            </w:r>
            <w:r w:rsidRPr="00F51BAC">
              <w:rPr>
                <w:lang w:eastAsia="en-US"/>
              </w:rPr>
              <w:t>военный наблюдатель ООН в 1973–1976 гг.)</w:t>
            </w:r>
          </w:p>
          <w:p w:rsidR="00AD7012" w:rsidRPr="00FB7DDE" w:rsidRDefault="00AD7012" w:rsidP="00FB7DD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Вид проекта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Долгосрочный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Продолжительность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lang w:eastAsia="en-US"/>
              </w:rPr>
            </w:pPr>
            <w:r w:rsidRPr="00F51BAC">
              <w:rPr>
                <w:lang w:eastAsia="en-US"/>
              </w:rPr>
              <w:t>Январь – май 2018 год</w:t>
            </w:r>
            <w:r>
              <w:rPr>
                <w:lang w:eastAsia="en-US"/>
              </w:rPr>
              <w:t>а</w:t>
            </w:r>
          </w:p>
        </w:tc>
      </w:tr>
      <w:tr w:rsidR="00AD7012" w:rsidRPr="00F51BAC" w:rsidTr="00F51BAC">
        <w:trPr>
          <w:trHeight w:val="547"/>
        </w:trPr>
        <w:tc>
          <w:tcPr>
            <w:tcW w:w="3794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b/>
                <w:lang w:eastAsia="en-US"/>
              </w:rPr>
            </w:pPr>
            <w:r w:rsidRPr="00F51BAC">
              <w:rPr>
                <w:b/>
                <w:lang w:eastAsia="en-US"/>
              </w:rPr>
              <w:t>Участники проекта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autoSpaceDE w:val="0"/>
              <w:autoSpaceDN w:val="0"/>
              <w:adjustRightInd w:val="0"/>
              <w:spacing w:after="200"/>
              <w:rPr>
                <w:lang w:eastAsia="en-US"/>
              </w:rPr>
            </w:pPr>
            <w:r w:rsidRPr="00F51BAC">
              <w:rPr>
                <w:lang w:eastAsia="en-US"/>
              </w:rPr>
              <w:t>Юные миротворцы</w:t>
            </w:r>
            <w:r>
              <w:rPr>
                <w:lang w:eastAsia="en-US"/>
              </w:rPr>
              <w:t xml:space="preserve"> и волонтеры</w:t>
            </w:r>
            <w:r w:rsidRPr="00F51BA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«</w:t>
            </w:r>
            <w:r w:rsidRPr="00F51BAC">
              <w:rPr>
                <w:lang w:eastAsia="en-US"/>
              </w:rPr>
              <w:t>Школ мира</w:t>
            </w:r>
            <w:r>
              <w:rPr>
                <w:lang w:eastAsia="en-US"/>
              </w:rPr>
              <w:t>»</w:t>
            </w:r>
            <w:r w:rsidRPr="00F51BAC">
              <w:rPr>
                <w:lang w:eastAsia="en-US"/>
              </w:rPr>
              <w:t xml:space="preserve"> и других образовательных </w:t>
            </w:r>
            <w:r>
              <w:rPr>
                <w:lang w:eastAsia="en-US"/>
              </w:rPr>
              <w:t>учреждений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4F0544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 w:rsidRPr="004F0544">
              <w:rPr>
                <w:b/>
                <w:bCs/>
                <w:iCs/>
                <w:color w:val="000000"/>
                <w:lang w:eastAsia="en-US"/>
              </w:rPr>
              <w:t xml:space="preserve">Сроки и этапы реализации 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 w:rsidRPr="004F0544">
              <w:rPr>
                <w:b/>
                <w:bCs/>
                <w:i/>
                <w:iCs/>
                <w:color w:val="000000"/>
                <w:lang w:eastAsia="en-US"/>
              </w:rPr>
              <w:t>Первый этап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 xml:space="preserve"> (январь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51BAC">
                <w:rPr>
                  <w:bCs/>
                  <w:i/>
                  <w:iCs/>
                  <w:color w:val="000000"/>
                  <w:lang w:eastAsia="en-US"/>
                </w:rPr>
                <w:t>2018 г</w:t>
              </w:r>
            </w:smartTag>
            <w:r>
              <w:rPr>
                <w:bCs/>
                <w:i/>
                <w:iCs/>
                <w:color w:val="000000"/>
                <w:lang w:eastAsia="en-US"/>
              </w:rPr>
              <w:t>.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>)</w:t>
            </w:r>
            <w:r w:rsidRPr="00F51BAC">
              <w:rPr>
                <w:bCs/>
                <w:color w:val="000000"/>
                <w:lang w:eastAsia="en-US"/>
              </w:rPr>
              <w:t xml:space="preserve"> </w:t>
            </w:r>
          </w:p>
          <w:p w:rsidR="00AD7012" w:rsidRPr="00F51BAC" w:rsidRDefault="00AD7012" w:rsidP="00F51BAC">
            <w:pPr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Ф</w:t>
            </w:r>
            <w:r w:rsidRPr="00F51BAC">
              <w:rPr>
                <w:bCs/>
                <w:color w:val="000000"/>
                <w:lang w:eastAsia="en-US"/>
              </w:rPr>
              <w:t>ормирование</w:t>
            </w:r>
            <w:r>
              <w:rPr>
                <w:bCs/>
                <w:color w:val="000000"/>
                <w:lang w:eastAsia="en-US"/>
              </w:rPr>
              <w:t xml:space="preserve"> Оргкомитета и </w:t>
            </w:r>
            <w:r w:rsidRPr="00F51BAC">
              <w:rPr>
                <w:bCs/>
                <w:color w:val="000000"/>
                <w:lang w:eastAsia="en-US"/>
              </w:rPr>
              <w:t>Совета</w:t>
            </w:r>
            <w:r>
              <w:rPr>
                <w:bCs/>
                <w:color w:val="000000"/>
                <w:lang w:eastAsia="en-US"/>
              </w:rPr>
              <w:t xml:space="preserve"> координаторов проекта</w:t>
            </w:r>
            <w:r w:rsidRPr="00F51BAC">
              <w:rPr>
                <w:bCs/>
                <w:color w:val="000000"/>
                <w:lang w:eastAsia="en-US"/>
              </w:rPr>
              <w:t xml:space="preserve"> и</w:t>
            </w:r>
            <w:r>
              <w:rPr>
                <w:bCs/>
                <w:color w:val="000000"/>
                <w:lang w:eastAsia="en-US"/>
              </w:rPr>
              <w:t xml:space="preserve"> решение других</w:t>
            </w:r>
            <w:r w:rsidRPr="00F51BAC">
              <w:rPr>
                <w:bCs/>
                <w:color w:val="000000"/>
                <w:lang w:eastAsia="en-US"/>
              </w:rPr>
              <w:t xml:space="preserve"> организационны</w:t>
            </w:r>
            <w:r>
              <w:rPr>
                <w:bCs/>
                <w:color w:val="000000"/>
                <w:lang w:eastAsia="en-US"/>
              </w:rPr>
              <w:t>х вопросов</w:t>
            </w:r>
            <w:r w:rsidRPr="00F51BAC">
              <w:rPr>
                <w:bCs/>
                <w:color w:val="000000"/>
                <w:lang w:eastAsia="en-US"/>
              </w:rPr>
              <w:t>.</w:t>
            </w:r>
          </w:p>
          <w:p w:rsidR="00AD7012" w:rsidRPr="00F51BAC" w:rsidRDefault="00AD7012" w:rsidP="00B07B1E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4F0544">
              <w:rPr>
                <w:b/>
                <w:bCs/>
                <w:i/>
                <w:iCs/>
                <w:color w:val="000000"/>
                <w:lang w:eastAsia="en-US"/>
              </w:rPr>
              <w:t>Второй этап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 xml:space="preserve"> (</w:t>
            </w:r>
            <w:r>
              <w:rPr>
                <w:bCs/>
                <w:i/>
                <w:iCs/>
                <w:color w:val="000000"/>
                <w:lang w:eastAsia="en-US"/>
              </w:rPr>
              <w:t>январь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 xml:space="preserve"> –</w:t>
            </w:r>
            <w:r>
              <w:rPr>
                <w:bCs/>
                <w:i/>
                <w:iCs/>
                <w:color w:val="000000"/>
                <w:lang w:eastAsia="en-US"/>
              </w:rPr>
              <w:t xml:space="preserve"> 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51BAC">
                <w:rPr>
                  <w:bCs/>
                  <w:i/>
                  <w:iCs/>
                  <w:color w:val="000000"/>
                  <w:lang w:eastAsia="en-US"/>
                </w:rPr>
                <w:t>2018 г</w:t>
              </w:r>
            </w:smartTag>
            <w:r>
              <w:rPr>
                <w:bCs/>
                <w:i/>
                <w:iCs/>
                <w:color w:val="000000"/>
                <w:lang w:eastAsia="en-US"/>
              </w:rPr>
              <w:t>.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>)</w:t>
            </w:r>
            <w:r>
              <w:rPr>
                <w:bCs/>
                <w:i/>
                <w:iCs/>
                <w:color w:val="000000"/>
                <w:lang w:eastAsia="en-US"/>
              </w:rPr>
              <w:br/>
            </w:r>
            <w:r>
              <w:rPr>
                <w:bCs/>
                <w:iCs/>
                <w:color w:val="000000"/>
                <w:lang w:eastAsia="en-US"/>
              </w:rPr>
              <w:t>С</w:t>
            </w:r>
            <w:r w:rsidRPr="00F51BAC">
              <w:rPr>
                <w:bCs/>
                <w:iCs/>
                <w:color w:val="000000"/>
                <w:lang w:eastAsia="en-US"/>
              </w:rPr>
              <w:t>бор материалов</w:t>
            </w:r>
            <w:r>
              <w:rPr>
                <w:bCs/>
                <w:iCs/>
                <w:color w:val="000000"/>
                <w:lang w:eastAsia="en-US"/>
              </w:rPr>
              <w:t>,</w:t>
            </w:r>
            <w:r w:rsidRPr="00F51BAC">
              <w:rPr>
                <w:bCs/>
                <w:color w:val="000000"/>
                <w:lang w:eastAsia="en-US"/>
              </w:rPr>
              <w:t xml:space="preserve">  проведение добровольческих</w:t>
            </w:r>
            <w:r>
              <w:rPr>
                <w:bCs/>
                <w:color w:val="000000"/>
                <w:lang w:eastAsia="en-US"/>
              </w:rPr>
              <w:t xml:space="preserve"> и миротворческих</w:t>
            </w:r>
            <w:r w:rsidRPr="00F51BAC">
              <w:rPr>
                <w:bCs/>
                <w:color w:val="000000"/>
                <w:lang w:eastAsia="en-US"/>
              </w:rPr>
              <w:t xml:space="preserve"> акций, субботников, </w:t>
            </w:r>
            <w:r>
              <w:rPr>
                <w:bCs/>
                <w:color w:val="000000"/>
                <w:lang w:eastAsia="en-US"/>
              </w:rPr>
              <w:t xml:space="preserve">скайп-обсуждений, конкурса рисунков и плакатов к 70-летию миротворческих операций ООН, </w:t>
            </w:r>
            <w:r w:rsidRPr="00F51BAC">
              <w:rPr>
                <w:bCs/>
                <w:color w:val="000000"/>
                <w:lang w:eastAsia="en-US"/>
              </w:rPr>
              <w:t>пресс-конференций</w:t>
            </w:r>
            <w:r>
              <w:rPr>
                <w:bCs/>
                <w:color w:val="000000"/>
                <w:lang w:eastAsia="en-US"/>
              </w:rPr>
              <w:t>,</w:t>
            </w:r>
            <w:r w:rsidRPr="00F51BAC">
              <w:rPr>
                <w:bCs/>
                <w:color w:val="000000"/>
                <w:lang w:eastAsia="en-US"/>
              </w:rPr>
              <w:t xml:space="preserve"> встреч</w:t>
            </w:r>
            <w:r>
              <w:rPr>
                <w:bCs/>
                <w:color w:val="000000"/>
                <w:lang w:eastAsia="en-US"/>
              </w:rPr>
              <w:t>.</w:t>
            </w:r>
            <w:r w:rsidRPr="00F51BAC">
              <w:rPr>
                <w:bCs/>
                <w:color w:val="000000"/>
                <w:lang w:eastAsia="en-US"/>
              </w:rPr>
              <w:t xml:space="preserve"> </w:t>
            </w:r>
          </w:p>
          <w:p w:rsidR="00AD7012" w:rsidRDefault="00AD7012" w:rsidP="00F51BAC">
            <w:pPr>
              <w:spacing w:line="276" w:lineRule="auto"/>
              <w:jc w:val="both"/>
              <w:rPr>
                <w:bCs/>
                <w:i/>
                <w:color w:val="000000"/>
                <w:lang w:eastAsia="en-US"/>
              </w:rPr>
            </w:pPr>
            <w:r w:rsidRPr="00B07B1E">
              <w:rPr>
                <w:b/>
                <w:bCs/>
                <w:i/>
                <w:color w:val="000000"/>
                <w:lang w:eastAsia="en-US"/>
              </w:rPr>
              <w:t>Третий эта</w:t>
            </w:r>
            <w:r>
              <w:rPr>
                <w:b/>
                <w:bCs/>
                <w:i/>
                <w:color w:val="000000"/>
                <w:lang w:eastAsia="en-US"/>
              </w:rPr>
              <w:t>п</w:t>
            </w:r>
            <w:r w:rsidRPr="00F51BAC">
              <w:rPr>
                <w:bCs/>
                <w:color w:val="000000"/>
                <w:lang w:eastAsia="en-US"/>
              </w:rPr>
              <w:t xml:space="preserve"> </w:t>
            </w:r>
            <w:r w:rsidRPr="00F51BAC">
              <w:rPr>
                <w:bCs/>
                <w:i/>
                <w:color w:val="000000"/>
                <w:lang w:eastAsia="en-US"/>
              </w:rPr>
              <w:t>(</w:t>
            </w:r>
            <w:r w:rsidRPr="00F51BAC">
              <w:rPr>
                <w:bCs/>
                <w:i/>
                <w:shd w:val="clear" w:color="auto" w:fill="FFFFFF"/>
                <w:lang w:eastAsia="en-US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51BAC">
                <w:rPr>
                  <w:bCs/>
                  <w:i/>
                  <w:shd w:val="clear" w:color="auto" w:fill="FFFFFF"/>
                  <w:lang w:eastAsia="en-US"/>
                </w:rPr>
                <w:t xml:space="preserve">2018 </w:t>
              </w:r>
              <w:r w:rsidRPr="00F51BAC">
                <w:rPr>
                  <w:bCs/>
                  <w:i/>
                  <w:color w:val="000000"/>
                  <w:lang w:eastAsia="en-US"/>
                </w:rPr>
                <w:t>г</w:t>
              </w:r>
            </w:smartTag>
            <w:r>
              <w:rPr>
                <w:bCs/>
                <w:i/>
                <w:color w:val="000000"/>
                <w:lang w:eastAsia="en-US"/>
              </w:rPr>
              <w:t>.)</w:t>
            </w:r>
          </w:p>
          <w:p w:rsidR="00AD7012" w:rsidRPr="00F51BAC" w:rsidRDefault="00AD7012" w:rsidP="00F51BAC">
            <w:pPr>
              <w:spacing w:line="276" w:lineRule="auto"/>
              <w:jc w:val="both"/>
              <w:rPr>
                <w:bCs/>
                <w:i/>
                <w:i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</w:t>
            </w:r>
            <w:r w:rsidRPr="00F51BAC">
              <w:rPr>
                <w:bCs/>
                <w:color w:val="000000"/>
                <w:lang w:eastAsia="en-US"/>
              </w:rPr>
              <w:t xml:space="preserve">роведение тематических мероприятий, работа над оформлением книги, создание электронной версии. </w:t>
            </w:r>
          </w:p>
          <w:p w:rsidR="00AD7012" w:rsidRDefault="00AD7012" w:rsidP="00B07B1E">
            <w:pPr>
              <w:spacing w:line="276" w:lineRule="auto"/>
              <w:rPr>
                <w:bCs/>
                <w:iCs/>
                <w:color w:val="000000"/>
                <w:lang w:eastAsia="en-US"/>
              </w:rPr>
            </w:pPr>
            <w:r w:rsidRPr="00B07B1E">
              <w:rPr>
                <w:b/>
                <w:bCs/>
                <w:i/>
                <w:iCs/>
                <w:color w:val="000000"/>
                <w:lang w:eastAsia="en-US"/>
              </w:rPr>
              <w:t>Четвёртый этап</w:t>
            </w:r>
            <w:r w:rsidRPr="00F51BAC">
              <w:rPr>
                <w:bCs/>
                <w:i/>
                <w:iCs/>
                <w:color w:val="000000"/>
                <w:lang w:eastAsia="en-US"/>
              </w:rPr>
              <w:t xml:space="preserve"> </w:t>
            </w:r>
            <w:r w:rsidRPr="00B07B1E">
              <w:rPr>
                <w:bCs/>
                <w:i/>
                <w:iCs/>
                <w:color w:val="000000"/>
                <w:lang w:eastAsia="en-US"/>
              </w:rPr>
              <w:t xml:space="preserve">(май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B07B1E">
                <w:rPr>
                  <w:bCs/>
                  <w:i/>
                  <w:shd w:val="clear" w:color="auto" w:fill="FFFFFF"/>
                  <w:lang w:eastAsia="en-US"/>
                </w:rPr>
                <w:t xml:space="preserve">2018 </w:t>
              </w:r>
              <w:r w:rsidRPr="00B07B1E">
                <w:rPr>
                  <w:bCs/>
                  <w:i/>
                  <w:color w:val="000000"/>
                  <w:lang w:eastAsia="en-US"/>
                </w:rPr>
                <w:t>г</w:t>
              </w:r>
            </w:smartTag>
            <w:r w:rsidRPr="00B07B1E">
              <w:rPr>
                <w:bCs/>
                <w:i/>
                <w:color w:val="000000"/>
                <w:lang w:eastAsia="en-US"/>
              </w:rPr>
              <w:t>.)</w:t>
            </w:r>
            <w:r>
              <w:rPr>
                <w:bCs/>
                <w:i/>
                <w:color w:val="000000"/>
                <w:lang w:eastAsia="en-US"/>
              </w:rPr>
              <w:br/>
            </w:r>
            <w:r w:rsidRPr="00B07B1E">
              <w:rPr>
                <w:bCs/>
                <w:color w:val="000000"/>
                <w:lang w:eastAsia="en-US"/>
              </w:rPr>
              <w:t>Р</w:t>
            </w:r>
            <w:r w:rsidRPr="00B07B1E">
              <w:rPr>
                <w:bCs/>
                <w:iCs/>
                <w:color w:val="000000"/>
                <w:lang w:eastAsia="en-US"/>
              </w:rPr>
              <w:t>а</w:t>
            </w:r>
            <w:r w:rsidRPr="00F51BAC">
              <w:rPr>
                <w:bCs/>
                <w:iCs/>
                <w:color w:val="000000"/>
                <w:lang w:eastAsia="en-US"/>
              </w:rPr>
              <w:t xml:space="preserve">бота </w:t>
            </w:r>
            <w:r>
              <w:rPr>
                <w:bCs/>
                <w:iCs/>
                <w:color w:val="000000"/>
                <w:lang w:eastAsia="en-US"/>
              </w:rPr>
              <w:t>О</w:t>
            </w:r>
            <w:r w:rsidRPr="00F51BAC">
              <w:rPr>
                <w:bCs/>
                <w:iCs/>
                <w:color w:val="000000"/>
                <w:lang w:eastAsia="en-US"/>
              </w:rPr>
              <w:t>ргкомитета по созданию  электронной версии книги, отправление электронной версии книги участникам проекта и в Музей миротворческих операций, проведение итоговых мероприятий, награждение Школ мира, других объединений  и отдельных участников.</w:t>
            </w:r>
          </w:p>
          <w:p w:rsidR="00AD7012" w:rsidRPr="00F51BAC" w:rsidRDefault="00AD7012" w:rsidP="00F51BAC">
            <w:pPr>
              <w:tabs>
                <w:tab w:val="left" w:pos="142"/>
              </w:tabs>
              <w:spacing w:after="200" w:line="276" w:lineRule="auto"/>
              <w:ind w:left="142" w:firstLine="156"/>
              <w:jc w:val="both"/>
              <w:rPr>
                <w:bCs/>
                <w:iCs/>
                <w:color w:val="000000"/>
                <w:lang w:eastAsia="en-US"/>
              </w:rPr>
            </w:pPr>
            <w:r w:rsidRPr="00B66F83">
              <w:rPr>
                <w:b/>
                <w:bCs/>
                <w:iCs/>
                <w:color w:val="000000"/>
                <w:u w:val="single"/>
                <w:lang w:eastAsia="en-US"/>
              </w:rPr>
              <w:t>Примечание</w:t>
            </w:r>
            <w:r>
              <w:rPr>
                <w:bCs/>
                <w:iCs/>
                <w:color w:val="000000"/>
                <w:lang w:eastAsia="en-US"/>
              </w:rPr>
              <w:t xml:space="preserve">. </w:t>
            </w:r>
            <w:r w:rsidRPr="00B07B1E">
              <w:rPr>
                <w:bCs/>
                <w:iCs/>
                <w:color w:val="000000"/>
                <w:lang w:eastAsia="en-US"/>
              </w:rPr>
              <w:t>Возможно дальнейшее продолжение проекта</w:t>
            </w:r>
            <w:r>
              <w:rPr>
                <w:bCs/>
                <w:iCs/>
                <w:color w:val="000000"/>
                <w:lang w:eastAsia="en-US"/>
              </w:rPr>
              <w:t>,</w:t>
            </w:r>
            <w:r w:rsidRPr="00B07B1E">
              <w:rPr>
                <w:bCs/>
                <w:iCs/>
                <w:color w:val="000000"/>
                <w:lang w:eastAsia="en-US"/>
              </w:rPr>
              <w:t xml:space="preserve"> </w:t>
            </w:r>
            <w:r>
              <w:rPr>
                <w:bCs/>
                <w:iCs/>
                <w:color w:val="000000"/>
                <w:lang w:eastAsia="en-US"/>
              </w:rPr>
              <w:t>в т.ч. создание Совета юных миротворцев Движения юных миротворцев и школ мира (проведение</w:t>
            </w:r>
            <w:r w:rsidRPr="00B07B1E">
              <w:rPr>
                <w:bCs/>
                <w:iCs/>
                <w:color w:val="000000"/>
                <w:lang w:eastAsia="en-US"/>
              </w:rPr>
              <w:t xml:space="preserve"> совместных мероприяти</w:t>
            </w:r>
            <w:r>
              <w:rPr>
                <w:bCs/>
                <w:iCs/>
                <w:color w:val="000000"/>
                <w:lang w:eastAsia="en-US"/>
              </w:rPr>
              <w:t>й</w:t>
            </w:r>
            <w:r w:rsidRPr="00B07B1E">
              <w:rPr>
                <w:bCs/>
                <w:iCs/>
                <w:color w:val="000000"/>
                <w:lang w:eastAsia="en-US"/>
              </w:rPr>
              <w:t>, конкурс</w:t>
            </w:r>
            <w:r>
              <w:rPr>
                <w:bCs/>
                <w:iCs/>
                <w:color w:val="000000"/>
                <w:lang w:eastAsia="en-US"/>
              </w:rPr>
              <w:t>ов</w:t>
            </w:r>
            <w:r w:rsidRPr="00B07B1E">
              <w:rPr>
                <w:bCs/>
                <w:iCs/>
                <w:color w:val="000000"/>
                <w:lang w:eastAsia="en-US"/>
              </w:rPr>
              <w:t>, акци</w:t>
            </w:r>
            <w:r>
              <w:rPr>
                <w:bCs/>
                <w:iCs/>
                <w:color w:val="000000"/>
                <w:lang w:eastAsia="en-US"/>
              </w:rPr>
              <w:t>й</w:t>
            </w:r>
            <w:r w:rsidRPr="00B07B1E">
              <w:rPr>
                <w:bCs/>
                <w:iCs/>
                <w:color w:val="000000"/>
                <w:lang w:eastAsia="en-US"/>
              </w:rPr>
              <w:t>, скайп-общение, телеконференции)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815403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 w:rsidRPr="00815403">
              <w:rPr>
                <w:b/>
                <w:bCs/>
                <w:iCs/>
                <w:color w:val="000000"/>
                <w:lang w:eastAsia="en-US"/>
              </w:rPr>
              <w:t xml:space="preserve">Источники финансирования </w:t>
            </w:r>
          </w:p>
        </w:tc>
        <w:tc>
          <w:tcPr>
            <w:tcW w:w="6695" w:type="dxa"/>
          </w:tcPr>
          <w:p w:rsidR="00AD7012" w:rsidRPr="00F51BAC" w:rsidRDefault="00AD7012" w:rsidP="00F51BAC">
            <w:pPr>
              <w:numPr>
                <w:ilvl w:val="0"/>
                <w:numId w:val="10"/>
              </w:numPr>
              <w:spacing w:after="160" w:line="259" w:lineRule="auto"/>
              <w:ind w:left="355" w:right="135" w:hanging="283"/>
              <w:jc w:val="both"/>
              <w:rPr>
                <w:color w:val="000000"/>
                <w:lang w:eastAsia="en-US"/>
              </w:rPr>
            </w:pPr>
            <w:r w:rsidRPr="00F51BAC">
              <w:rPr>
                <w:color w:val="000000"/>
                <w:lang w:eastAsia="en-US"/>
              </w:rPr>
              <w:t>Средства, предоставляемые общественными организациями, фондами, шефами, родителями.</w:t>
            </w:r>
          </w:p>
          <w:p w:rsidR="00AD7012" w:rsidRPr="00F51BAC" w:rsidRDefault="00AD7012" w:rsidP="00F51BAC">
            <w:pPr>
              <w:numPr>
                <w:ilvl w:val="0"/>
                <w:numId w:val="10"/>
              </w:numPr>
              <w:spacing w:after="160" w:line="276" w:lineRule="auto"/>
              <w:ind w:left="355" w:right="57" w:hanging="283"/>
              <w:jc w:val="both"/>
              <w:rPr>
                <w:lang w:eastAsia="en-US"/>
              </w:rPr>
            </w:pPr>
            <w:r w:rsidRPr="00F51BAC">
              <w:rPr>
                <w:color w:val="000000"/>
                <w:lang w:eastAsia="en-US"/>
              </w:rPr>
              <w:t>Средства, полученные в результате участия в конкурсах разных уровней, в сборах макулатуры и др.;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815403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eastAsia="en-US"/>
              </w:rPr>
            </w:pPr>
            <w:r w:rsidRPr="00815403">
              <w:rPr>
                <w:b/>
                <w:lang w:eastAsia="en-US"/>
              </w:rPr>
              <w:t>Ожидаемые результаты реализации про</w:t>
            </w:r>
            <w:r>
              <w:rPr>
                <w:b/>
                <w:lang w:eastAsia="en-US"/>
              </w:rPr>
              <w:t>екта</w:t>
            </w:r>
          </w:p>
        </w:tc>
        <w:tc>
          <w:tcPr>
            <w:tcW w:w="6695" w:type="dxa"/>
          </w:tcPr>
          <w:p w:rsidR="00AD7012" w:rsidRPr="00F51BAC" w:rsidRDefault="00AD7012" w:rsidP="000C5F72">
            <w:pPr>
              <w:numPr>
                <w:ilvl w:val="0"/>
                <w:numId w:val="12"/>
              </w:numPr>
              <w:tabs>
                <w:tab w:val="num" w:pos="175"/>
              </w:tabs>
              <w:spacing w:after="160" w:line="276" w:lineRule="auto"/>
              <w:ind w:left="175" w:firstLine="185"/>
              <w:jc w:val="both"/>
            </w:pPr>
            <w:r w:rsidRPr="00F51BAC">
              <w:t>проект поможет детям установить мосты дружбы между юными миротворцами</w:t>
            </w:r>
            <w:r>
              <w:t>,</w:t>
            </w:r>
            <w:r w:rsidRPr="00F51BAC">
              <w:t xml:space="preserve">  волонтёрами </w:t>
            </w:r>
            <w:r>
              <w:t xml:space="preserve"> и </w:t>
            </w:r>
            <w:r w:rsidRPr="00F51BAC">
              <w:t xml:space="preserve"> миротворцами регионов России и других стран, </w:t>
            </w:r>
            <w:r>
              <w:t>внести вклад в укрепление мира и дружбы</w:t>
            </w:r>
            <w:r w:rsidRPr="00F51BAC">
              <w:t>;</w:t>
            </w:r>
          </w:p>
          <w:p w:rsidR="00AD7012" w:rsidRPr="00F51BAC" w:rsidRDefault="00AD7012" w:rsidP="000C5F72">
            <w:pPr>
              <w:numPr>
                <w:ilvl w:val="0"/>
                <w:numId w:val="12"/>
              </w:numPr>
              <w:tabs>
                <w:tab w:val="num" w:pos="175"/>
              </w:tabs>
              <w:spacing w:after="160" w:line="276" w:lineRule="auto"/>
              <w:ind w:left="175" w:firstLine="185"/>
              <w:jc w:val="both"/>
            </w:pPr>
            <w:r w:rsidRPr="00F51BAC">
              <w:t>представители детских общественных объединений смогут познакомиться и обменяться опытом.</w:t>
            </w:r>
          </w:p>
          <w:p w:rsidR="00AD7012" w:rsidRPr="00F51BAC" w:rsidRDefault="00AD7012" w:rsidP="000C5F72">
            <w:pPr>
              <w:numPr>
                <w:ilvl w:val="0"/>
                <w:numId w:val="12"/>
              </w:numPr>
              <w:tabs>
                <w:tab w:val="num" w:pos="175"/>
              </w:tabs>
              <w:spacing w:after="160" w:line="276" w:lineRule="auto"/>
              <w:ind w:left="175" w:firstLine="185"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 xml:space="preserve">участники проекта </w:t>
            </w:r>
            <w:r>
              <w:rPr>
                <w:lang w:eastAsia="en-US"/>
              </w:rPr>
              <w:t xml:space="preserve"> </w:t>
            </w:r>
            <w:r w:rsidRPr="00F51BAC">
              <w:rPr>
                <w:lang w:eastAsia="en-US"/>
              </w:rPr>
              <w:t xml:space="preserve"> приобретут организаторские навыки, самостоятельность, стремление работать в коллективе.</w:t>
            </w:r>
          </w:p>
          <w:p w:rsidR="00AD7012" w:rsidRPr="00F51BAC" w:rsidRDefault="00AD7012" w:rsidP="000C5F72">
            <w:pPr>
              <w:numPr>
                <w:ilvl w:val="0"/>
                <w:numId w:val="12"/>
              </w:numPr>
              <w:tabs>
                <w:tab w:val="num" w:pos="175"/>
              </w:tabs>
              <w:spacing w:after="160" w:line="276" w:lineRule="auto"/>
              <w:ind w:left="204" w:firstLine="142"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проявление интереса участников к актуальным проблемам современности, миротворчеству, волонтёрству;</w:t>
            </w:r>
          </w:p>
          <w:p w:rsidR="00AD7012" w:rsidRDefault="00AD7012" w:rsidP="000C5F72">
            <w:pPr>
              <w:numPr>
                <w:ilvl w:val="0"/>
                <w:numId w:val="12"/>
              </w:numPr>
              <w:tabs>
                <w:tab w:val="num" w:pos="175"/>
              </w:tabs>
              <w:spacing w:after="160" w:line="276" w:lineRule="auto"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повышение общекультурного уровня участников</w:t>
            </w:r>
            <w:r>
              <w:rPr>
                <w:lang w:eastAsia="en-US"/>
              </w:rPr>
              <w:t>;</w:t>
            </w:r>
          </w:p>
          <w:p w:rsidR="00AD7012" w:rsidRDefault="00AD7012" w:rsidP="00B66F83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lang w:eastAsia="en-US"/>
              </w:rPr>
            </w:pPr>
            <w:r w:rsidRPr="00F51BAC">
              <w:rPr>
                <w:lang w:eastAsia="en-US"/>
              </w:rPr>
              <w:t>формирование положительного имиджа Школы мира, детского объединения через представление инновационного опыта по воспитанию учащихся в городе, республике, стране, за рубежом.</w:t>
            </w:r>
          </w:p>
          <w:p w:rsidR="00AD7012" w:rsidRPr="00F51BAC" w:rsidRDefault="00AD7012" w:rsidP="00B66F83">
            <w:pPr>
              <w:numPr>
                <w:ilvl w:val="0"/>
                <w:numId w:val="13"/>
              </w:numPr>
              <w:tabs>
                <w:tab w:val="clear" w:pos="1214"/>
              </w:tabs>
              <w:spacing w:after="200" w:line="276" w:lineRule="auto"/>
              <w:ind w:left="0" w:firstLine="314"/>
              <w:jc w:val="both"/>
              <w:rPr>
                <w:b/>
                <w:lang w:eastAsia="en-US"/>
              </w:rPr>
            </w:pPr>
            <w:r w:rsidRPr="00F51BAC">
              <w:rPr>
                <w:lang w:eastAsia="en-US"/>
              </w:rPr>
              <w:t xml:space="preserve">Реализация основных направлений проекта будет способствовать формированию </w:t>
            </w:r>
            <w:r>
              <w:rPr>
                <w:lang w:eastAsia="en-US"/>
              </w:rPr>
              <w:t>таких</w:t>
            </w:r>
            <w:r w:rsidRPr="00F51BAC">
              <w:rPr>
                <w:lang w:eastAsia="en-US"/>
              </w:rPr>
              <w:t xml:space="preserve"> востребованных сегодня качеств личности</w:t>
            </w:r>
            <w:r>
              <w:rPr>
                <w:lang w:eastAsia="en-US"/>
              </w:rPr>
              <w:t>, как</w:t>
            </w:r>
            <w:r w:rsidRPr="00F51BAC">
              <w:rPr>
                <w:lang w:eastAsia="en-US"/>
              </w:rPr>
              <w:t xml:space="preserve">: милосердие, доброта, чувство долга, целеустремленность, ответственность, умение работать в команде, взаимоуважение и толерантность, лидерство и воля к победе. </w:t>
            </w:r>
          </w:p>
        </w:tc>
      </w:tr>
      <w:tr w:rsidR="00AD7012" w:rsidRPr="00F51BAC" w:rsidTr="00F51BAC">
        <w:tc>
          <w:tcPr>
            <w:tcW w:w="3794" w:type="dxa"/>
          </w:tcPr>
          <w:p w:rsidR="00AD7012" w:rsidRPr="001D0653" w:rsidRDefault="00AD7012" w:rsidP="00F51BAC">
            <w:pPr>
              <w:tabs>
                <w:tab w:val="left" w:pos="993"/>
              </w:tabs>
              <w:spacing w:after="200" w:line="276" w:lineRule="auto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Как вступить в проект</w:t>
            </w:r>
            <w:r>
              <w:rPr>
                <w:b/>
                <w:lang w:val="en-US" w:eastAsia="en-US"/>
              </w:rPr>
              <w:t>?</w:t>
            </w:r>
          </w:p>
        </w:tc>
        <w:tc>
          <w:tcPr>
            <w:tcW w:w="6695" w:type="dxa"/>
          </w:tcPr>
          <w:p w:rsidR="00AD7012" w:rsidRDefault="00AD7012" w:rsidP="001D0653">
            <w:pPr>
              <w:autoSpaceDE w:val="0"/>
              <w:autoSpaceDN w:val="0"/>
              <w:adjustRightInd w:val="0"/>
              <w:spacing w:after="200"/>
            </w:pPr>
            <w:r>
              <w:t xml:space="preserve">Для вступления в проект достаточно послать заявку в адрес:                                     </w:t>
            </w:r>
          </w:p>
          <w:p w:rsidR="00AD7012" w:rsidRPr="00F51BAC" w:rsidRDefault="00AD7012" w:rsidP="001D0653">
            <w:pPr>
              <w:spacing w:after="160" w:line="276" w:lineRule="auto"/>
              <w:ind w:left="360"/>
              <w:jc w:val="both"/>
            </w:pPr>
            <w:hyperlink r:id="rId13" w:history="1">
              <w:r w:rsidRPr="0088515A">
                <w:rPr>
                  <w:color w:val="0000FF"/>
                  <w:u w:val="single"/>
                  <w:lang w:val="en-US" w:eastAsia="en-US"/>
                </w:rPr>
                <w:t>luchik</w:t>
              </w:r>
              <w:r w:rsidRPr="0088515A">
                <w:rPr>
                  <w:color w:val="0000FF"/>
                  <w:u w:val="single"/>
                  <w:lang w:eastAsia="en-US"/>
                </w:rPr>
                <w:t>2301@</w:t>
              </w:r>
              <w:r w:rsidRPr="0088515A">
                <w:rPr>
                  <w:color w:val="0000FF"/>
                  <w:u w:val="single"/>
                  <w:lang w:val="en-US" w:eastAsia="en-US"/>
                </w:rPr>
                <w:t>yandex</w:t>
              </w:r>
              <w:r w:rsidRPr="0088515A">
                <w:rPr>
                  <w:color w:val="0000FF"/>
                  <w:u w:val="single"/>
                  <w:lang w:eastAsia="en-US"/>
                </w:rPr>
                <w:t>.</w:t>
              </w:r>
              <w:r w:rsidRPr="0088515A">
                <w:rPr>
                  <w:color w:val="0000FF"/>
                  <w:u w:val="single"/>
                  <w:lang w:val="en-US" w:eastAsia="en-US"/>
                </w:rPr>
                <w:t>ru</w:t>
              </w:r>
            </w:hyperlink>
            <w:r w:rsidRPr="001D0653">
              <w:t xml:space="preserve"> </w:t>
            </w:r>
            <w:r>
              <w:t xml:space="preserve">(образец заявки см. </w:t>
            </w:r>
            <w:r w:rsidRPr="00F768ED">
              <w:t>http://un-museum.ru/vestnik/709.htm#4</w:t>
            </w:r>
            <w:r>
              <w:t>)</w:t>
            </w:r>
          </w:p>
        </w:tc>
      </w:tr>
    </w:tbl>
    <w:p w:rsidR="00AD7012" w:rsidRPr="00E079A1" w:rsidRDefault="00AD7012" w:rsidP="00E079A1">
      <w:pPr>
        <w:spacing w:after="200" w:line="276" w:lineRule="auto"/>
        <w:jc w:val="center"/>
        <w:rPr>
          <w:lang w:eastAsia="en-US"/>
        </w:rPr>
      </w:pPr>
    </w:p>
    <w:p w:rsidR="00AD7012" w:rsidRDefault="00AD7012" w:rsidP="0088515A">
      <w:pPr>
        <w:spacing w:line="360" w:lineRule="auto"/>
        <w:ind w:left="284"/>
        <w:contextualSpacing/>
        <w:jc w:val="center"/>
        <w:rPr>
          <w:b/>
          <w:sz w:val="28"/>
          <w:szCs w:val="28"/>
          <w:lang w:eastAsia="en-US"/>
        </w:rPr>
      </w:pPr>
      <w:r w:rsidRPr="00200AC8">
        <w:rPr>
          <w:b/>
          <w:noProof/>
          <w:sz w:val="28"/>
          <w:szCs w:val="28"/>
        </w:rPr>
        <w:pict>
          <v:shape id="Рисунок 1" o:spid="_x0000_i1027" type="#_x0000_t75" style="width:460.8pt;height:345.6pt;visibility:visible">
            <v:imagedata r:id="rId14" o:title=""/>
          </v:shape>
        </w:pict>
      </w:r>
    </w:p>
    <w:p w:rsidR="00AD7012" w:rsidRDefault="00AD7012" w:rsidP="0088515A">
      <w:pPr>
        <w:spacing w:line="360" w:lineRule="auto"/>
        <w:ind w:left="284"/>
        <w:contextualSpacing/>
        <w:jc w:val="center"/>
        <w:rPr>
          <w:b/>
          <w:sz w:val="28"/>
          <w:szCs w:val="28"/>
          <w:lang w:eastAsia="en-US"/>
        </w:rPr>
      </w:pPr>
    </w:p>
    <w:p w:rsidR="00AD7012" w:rsidRDefault="00AD7012" w:rsidP="0088515A">
      <w:pPr>
        <w:spacing w:line="360" w:lineRule="auto"/>
        <w:ind w:left="284"/>
        <w:contextualSpacing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Примерная с</w:t>
      </w:r>
      <w:r w:rsidRPr="0088515A">
        <w:rPr>
          <w:b/>
          <w:sz w:val="28"/>
          <w:szCs w:val="28"/>
          <w:lang w:eastAsia="en-US"/>
        </w:rPr>
        <w:t xml:space="preserve">труктура и </w:t>
      </w:r>
      <w:r>
        <w:rPr>
          <w:b/>
          <w:sz w:val="28"/>
          <w:szCs w:val="28"/>
          <w:lang w:eastAsia="en-US"/>
        </w:rPr>
        <w:t>содержание</w:t>
      </w:r>
      <w:r w:rsidRPr="0088515A">
        <w:rPr>
          <w:b/>
          <w:sz w:val="28"/>
          <w:szCs w:val="28"/>
          <w:lang w:eastAsia="en-US"/>
        </w:rPr>
        <w:t xml:space="preserve">  Книги добрых дел</w:t>
      </w:r>
    </w:p>
    <w:p w:rsidR="00AD7012" w:rsidRPr="0088515A" w:rsidRDefault="00AD7012" w:rsidP="00E079A1">
      <w:pPr>
        <w:spacing w:line="360" w:lineRule="auto"/>
        <w:ind w:left="284"/>
        <w:contextualSpacing/>
        <w:rPr>
          <w:b/>
          <w:sz w:val="28"/>
          <w:szCs w:val="28"/>
          <w:lang w:eastAsia="en-US"/>
        </w:rPr>
      </w:pPr>
    </w:p>
    <w:p w:rsidR="00AD7012" w:rsidRPr="00F51BAC" w:rsidRDefault="00AD7012" w:rsidP="00F51BAC">
      <w:pPr>
        <w:spacing w:line="276" w:lineRule="auto"/>
        <w:ind w:left="284"/>
        <w:contextualSpacing/>
        <w:jc w:val="both"/>
        <w:rPr>
          <w:lang w:eastAsia="en-US"/>
        </w:rPr>
      </w:pPr>
      <w:r w:rsidRPr="00F51BAC">
        <w:rPr>
          <w:lang w:eastAsia="en-US"/>
        </w:rPr>
        <w:t>1.</w:t>
      </w:r>
      <w:r>
        <w:rPr>
          <w:lang w:eastAsia="en-US"/>
        </w:rPr>
        <w:t xml:space="preserve"> </w:t>
      </w:r>
      <w:r w:rsidRPr="00F51BAC">
        <w:rPr>
          <w:lang w:eastAsia="en-US"/>
        </w:rPr>
        <w:t xml:space="preserve">Визитная карточка </w:t>
      </w:r>
      <w:r>
        <w:rPr>
          <w:lang w:eastAsia="en-US"/>
        </w:rPr>
        <w:t>«</w:t>
      </w:r>
      <w:r w:rsidRPr="00F51BAC">
        <w:rPr>
          <w:lang w:eastAsia="en-US"/>
        </w:rPr>
        <w:t>Школы мира</w:t>
      </w:r>
      <w:r>
        <w:rPr>
          <w:lang w:eastAsia="en-US"/>
        </w:rPr>
        <w:t>»</w:t>
      </w:r>
      <w:r w:rsidRPr="00F51BAC">
        <w:rPr>
          <w:lang w:eastAsia="en-US"/>
        </w:rPr>
        <w:t>, образовательного учреждения, объединения.</w:t>
      </w:r>
    </w:p>
    <w:p w:rsidR="00AD7012" w:rsidRPr="00F51BAC" w:rsidRDefault="00AD7012" w:rsidP="00F51BAC">
      <w:pPr>
        <w:spacing w:line="276" w:lineRule="auto"/>
        <w:ind w:left="284"/>
        <w:contextualSpacing/>
        <w:jc w:val="both"/>
        <w:rPr>
          <w:lang w:eastAsia="en-US"/>
        </w:rPr>
      </w:pPr>
      <w:r w:rsidRPr="00F51BAC">
        <w:rPr>
          <w:lang w:eastAsia="en-US"/>
        </w:rPr>
        <w:t>2.</w:t>
      </w:r>
      <w:r>
        <w:rPr>
          <w:lang w:eastAsia="en-US"/>
        </w:rPr>
        <w:t xml:space="preserve"> </w:t>
      </w:r>
      <w:r w:rsidRPr="00F51BAC">
        <w:rPr>
          <w:lang w:eastAsia="en-US"/>
        </w:rPr>
        <w:t xml:space="preserve">Описание добрых дел, </w:t>
      </w:r>
      <w:r>
        <w:rPr>
          <w:lang w:eastAsia="en-US"/>
        </w:rPr>
        <w:t xml:space="preserve">реализованных проектов, </w:t>
      </w:r>
      <w:r w:rsidRPr="00F51BAC">
        <w:rPr>
          <w:lang w:eastAsia="en-US"/>
        </w:rPr>
        <w:t>направленных на проявления доброты в окружающей действительности.</w:t>
      </w:r>
    </w:p>
    <w:p w:rsidR="00AD7012" w:rsidRDefault="00AD7012" w:rsidP="00F51BAC">
      <w:pPr>
        <w:spacing w:line="276" w:lineRule="auto"/>
        <w:ind w:left="284"/>
        <w:contextualSpacing/>
        <w:jc w:val="both"/>
        <w:rPr>
          <w:lang w:eastAsia="en-US"/>
        </w:rPr>
      </w:pPr>
      <w:r w:rsidRPr="00F51BAC">
        <w:rPr>
          <w:lang w:eastAsia="en-US"/>
        </w:rPr>
        <w:t>3. Интересные сценарии, инициативы, конкурсы, практики по теме проекта</w:t>
      </w:r>
      <w:r>
        <w:rPr>
          <w:lang w:eastAsia="en-US"/>
        </w:rPr>
        <w:t>.</w:t>
      </w:r>
    </w:p>
    <w:p w:rsidR="00AD7012" w:rsidRPr="00F51BAC" w:rsidRDefault="00AD7012" w:rsidP="00F51BAC">
      <w:pPr>
        <w:spacing w:line="360" w:lineRule="auto"/>
        <w:ind w:left="284"/>
        <w:contextualSpacing/>
        <w:jc w:val="both"/>
        <w:rPr>
          <w:b/>
          <w:lang w:eastAsia="en-US"/>
        </w:rPr>
      </w:pPr>
    </w:p>
    <w:p w:rsidR="00AD7012" w:rsidRDefault="00AD7012" w:rsidP="00F51BAC">
      <w:pPr>
        <w:spacing w:line="360" w:lineRule="auto"/>
        <w:ind w:left="284"/>
        <w:contextualSpacing/>
        <w:jc w:val="both"/>
        <w:rPr>
          <w:b/>
          <w:lang w:eastAsia="en-US"/>
        </w:rPr>
      </w:pPr>
      <w:r w:rsidRPr="00F51BAC">
        <w:rPr>
          <w:b/>
          <w:lang w:eastAsia="en-US"/>
        </w:rPr>
        <w:t>Материалы высыла</w:t>
      </w:r>
      <w:r>
        <w:rPr>
          <w:b/>
          <w:lang w:eastAsia="en-US"/>
        </w:rPr>
        <w:t>ются</w:t>
      </w:r>
      <w:r w:rsidRPr="00F51BAC">
        <w:rPr>
          <w:b/>
          <w:lang w:eastAsia="en-US"/>
        </w:rPr>
        <w:t xml:space="preserve"> на адреса:</w:t>
      </w:r>
    </w:p>
    <w:p w:rsidR="00AD7012" w:rsidRPr="00F51BAC" w:rsidRDefault="00AD7012" w:rsidP="00F51BAC">
      <w:pPr>
        <w:spacing w:line="360" w:lineRule="auto"/>
        <w:ind w:left="284"/>
        <w:contextualSpacing/>
        <w:jc w:val="both"/>
        <w:rPr>
          <w:b/>
          <w:lang w:eastAsia="en-US"/>
        </w:rPr>
      </w:pPr>
      <w:r>
        <w:rPr>
          <w:rStyle w:val="mail-message-sender-email"/>
        </w:rPr>
        <w:t xml:space="preserve">                                 Гергель Валерий Владимирович, director@un-museum.ru</w:t>
      </w:r>
    </w:p>
    <w:p w:rsidR="00AD7012" w:rsidRPr="0088515A" w:rsidRDefault="00AD7012" w:rsidP="00F51BAC">
      <w:pPr>
        <w:spacing w:line="360" w:lineRule="auto"/>
        <w:ind w:left="284"/>
        <w:contextualSpacing/>
        <w:jc w:val="both"/>
        <w:rPr>
          <w:lang w:eastAsia="en-US"/>
        </w:rPr>
      </w:pPr>
      <w:r>
        <w:rPr>
          <w:noProof/>
        </w:rPr>
        <w:pict>
          <v:shape id="Рисунок 10" o:spid="_x0000_s1031" type="#_x0000_t75" style="position:absolute;left:0;text-align:left;margin-left:13.8pt;margin-top:6.05pt;width:84pt;height:84pt;z-index:251659264;visibility:visible">
            <v:imagedata r:id="rId15" o:title=""/>
            <w10:wrap type="square"/>
          </v:shape>
        </w:pict>
      </w:r>
      <w:r>
        <w:rPr>
          <w:b/>
          <w:lang w:eastAsia="en-US"/>
        </w:rPr>
        <w:t xml:space="preserve">  </w:t>
      </w:r>
      <w:r w:rsidRPr="0088515A">
        <w:rPr>
          <w:lang w:eastAsia="en-US"/>
        </w:rPr>
        <w:t xml:space="preserve">Бондарик Ирина,  </w:t>
      </w:r>
      <w:r w:rsidRPr="0088515A">
        <w:rPr>
          <w:lang w:val="en-US" w:eastAsia="en-US"/>
        </w:rPr>
        <w:t>irinabondarik</w:t>
      </w:r>
      <w:r w:rsidRPr="0088515A">
        <w:rPr>
          <w:lang w:eastAsia="en-US"/>
        </w:rPr>
        <w:t>@</w:t>
      </w:r>
      <w:r w:rsidRPr="0088515A">
        <w:rPr>
          <w:lang w:val="en-US" w:eastAsia="en-US"/>
        </w:rPr>
        <w:t>mail</w:t>
      </w:r>
      <w:r w:rsidRPr="0088515A">
        <w:rPr>
          <w:lang w:eastAsia="en-US"/>
        </w:rPr>
        <w:t>.</w:t>
      </w:r>
      <w:r w:rsidRPr="0088515A">
        <w:rPr>
          <w:lang w:val="en-US" w:eastAsia="en-US"/>
        </w:rPr>
        <w:t>ru</w:t>
      </w:r>
    </w:p>
    <w:p w:rsidR="00AD7012" w:rsidRPr="0088515A" w:rsidRDefault="00AD7012" w:rsidP="00F51BAC">
      <w:pPr>
        <w:spacing w:line="360" w:lineRule="auto"/>
        <w:ind w:left="284"/>
        <w:contextualSpacing/>
        <w:jc w:val="both"/>
        <w:rPr>
          <w:lang w:eastAsia="en-US"/>
        </w:rPr>
      </w:pPr>
      <w:r w:rsidRPr="00F51BAC">
        <w:rPr>
          <w:b/>
          <w:lang w:eastAsia="en-US"/>
        </w:rPr>
        <w:t xml:space="preserve"> </w:t>
      </w:r>
      <w:r w:rsidRPr="0088515A">
        <w:rPr>
          <w:lang w:eastAsia="en-US"/>
        </w:rPr>
        <w:t xml:space="preserve">Лучинская Татьяна Власовна,  </w:t>
      </w:r>
      <w:hyperlink r:id="rId16" w:history="1">
        <w:r w:rsidRPr="0088515A">
          <w:rPr>
            <w:color w:val="0000FF"/>
            <w:u w:val="single"/>
            <w:lang w:val="en-US" w:eastAsia="en-US"/>
          </w:rPr>
          <w:t>luchik</w:t>
        </w:r>
        <w:r w:rsidRPr="0088515A">
          <w:rPr>
            <w:color w:val="0000FF"/>
            <w:u w:val="single"/>
            <w:lang w:eastAsia="en-US"/>
          </w:rPr>
          <w:t>2301@</w:t>
        </w:r>
        <w:r w:rsidRPr="0088515A">
          <w:rPr>
            <w:color w:val="0000FF"/>
            <w:u w:val="single"/>
            <w:lang w:val="en-US" w:eastAsia="en-US"/>
          </w:rPr>
          <w:t>yandex</w:t>
        </w:r>
        <w:r w:rsidRPr="0088515A">
          <w:rPr>
            <w:color w:val="0000FF"/>
            <w:u w:val="single"/>
            <w:lang w:eastAsia="en-US"/>
          </w:rPr>
          <w:t>.</w:t>
        </w:r>
        <w:r w:rsidRPr="0088515A">
          <w:rPr>
            <w:color w:val="0000FF"/>
            <w:u w:val="single"/>
            <w:lang w:val="en-US" w:eastAsia="en-US"/>
          </w:rPr>
          <w:t>ru</w:t>
        </w:r>
      </w:hyperlink>
    </w:p>
    <w:p w:rsidR="00AD7012" w:rsidRPr="00F51BAC" w:rsidRDefault="00AD7012" w:rsidP="00F51BAC">
      <w:pPr>
        <w:spacing w:line="360" w:lineRule="auto"/>
        <w:ind w:left="284"/>
        <w:contextualSpacing/>
        <w:jc w:val="both"/>
        <w:rPr>
          <w:b/>
          <w:lang w:eastAsia="en-US"/>
        </w:rPr>
      </w:pPr>
      <w:r w:rsidRPr="00F51BAC">
        <w:rPr>
          <w:b/>
          <w:lang w:eastAsia="en-US"/>
        </w:rPr>
        <w:t xml:space="preserve"> </w:t>
      </w:r>
    </w:p>
    <w:p w:rsidR="00AD7012" w:rsidRPr="00F51BAC" w:rsidRDefault="00AD7012" w:rsidP="00F51BAC">
      <w:pPr>
        <w:spacing w:line="240" w:lineRule="atLeast"/>
        <w:ind w:left="284"/>
        <w:contextualSpacing/>
        <w:jc w:val="both"/>
        <w:rPr>
          <w:b/>
          <w:i/>
          <w:lang w:eastAsia="en-US"/>
        </w:rPr>
      </w:pPr>
    </w:p>
    <w:p w:rsidR="00AD7012" w:rsidRPr="00F51BAC" w:rsidRDefault="00AD7012" w:rsidP="00F51BAC">
      <w:pPr>
        <w:spacing w:line="240" w:lineRule="atLeast"/>
        <w:ind w:left="284"/>
        <w:contextualSpacing/>
        <w:jc w:val="both"/>
        <w:rPr>
          <w:b/>
          <w:i/>
          <w:lang w:eastAsia="en-US"/>
        </w:rPr>
      </w:pPr>
    </w:p>
    <w:p w:rsidR="00AD7012" w:rsidRPr="00F51BAC" w:rsidRDefault="00AD7012" w:rsidP="00F51BAC">
      <w:pPr>
        <w:spacing w:after="200" w:line="276" w:lineRule="auto"/>
        <w:ind w:left="284" w:firstLine="993"/>
        <w:jc w:val="both"/>
        <w:rPr>
          <w:b/>
          <w:i/>
          <w:lang w:eastAsia="en-US"/>
        </w:rPr>
      </w:pPr>
    </w:p>
    <w:p w:rsidR="00AD7012" w:rsidRPr="00F51BAC" w:rsidRDefault="00AD7012" w:rsidP="00F51BAC">
      <w:pPr>
        <w:spacing w:after="200" w:line="276" w:lineRule="auto"/>
        <w:ind w:firstLine="993"/>
        <w:jc w:val="both"/>
        <w:rPr>
          <w:b/>
          <w:i/>
          <w:lang w:eastAsia="en-US"/>
        </w:rPr>
      </w:pPr>
      <w:r>
        <w:rPr>
          <w:noProof/>
        </w:rPr>
        <w:pict>
          <v:shape id="Рисунок 8" o:spid="_x0000_i1028" type="#_x0000_t75" style="width:465pt;height:29.4pt;visibility:visible">
            <v:imagedata r:id="rId17" o:title=""/>
          </v:shape>
        </w:pict>
      </w: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E079A1">
      <w:pPr>
        <w:jc w:val="center"/>
        <w:rPr>
          <w:b/>
          <w:bCs/>
          <w:i/>
          <w:iCs/>
        </w:rPr>
      </w:pPr>
      <w:r>
        <w:rPr>
          <w:noProof/>
        </w:rPr>
        <w:pict>
          <v:shape id="Рисунок 9" o:spid="_x0000_i1029" type="#_x0000_t75" style="width:216.6pt;height:164.4pt;visibility:visible">
            <v:imagedata r:id="rId18" o:title=""/>
          </v:shape>
        </w:pict>
      </w: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p w:rsidR="00AD7012" w:rsidRDefault="00AD7012" w:rsidP="004A7BA8">
      <w:pPr>
        <w:ind w:right="1275"/>
        <w:rPr>
          <w:b/>
          <w:bCs/>
          <w:i/>
          <w:iCs/>
        </w:rPr>
      </w:pPr>
    </w:p>
    <w:p w:rsidR="00AD7012" w:rsidRDefault="00AD7012" w:rsidP="004A7BA8">
      <w:pPr>
        <w:rPr>
          <w:b/>
          <w:bCs/>
          <w:i/>
          <w:iCs/>
        </w:rPr>
      </w:pPr>
    </w:p>
    <w:sectPr w:rsidR="00AD7012" w:rsidSect="00F51BAC">
      <w:footerReference w:type="even" r:id="rId19"/>
      <w:footerReference w:type="default" r:id="rId20"/>
      <w:pgSz w:w="11906" w:h="16838"/>
      <w:pgMar w:top="567" w:right="707" w:bottom="680" w:left="42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012" w:rsidRDefault="00AD7012">
      <w:r>
        <w:separator/>
      </w:r>
    </w:p>
  </w:endnote>
  <w:endnote w:type="continuationSeparator" w:id="0">
    <w:p w:rsidR="00AD7012" w:rsidRDefault="00AD7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012" w:rsidRDefault="00AD7012" w:rsidP="00985D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7012" w:rsidRDefault="00AD7012" w:rsidP="00985D9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012" w:rsidRDefault="00AD7012" w:rsidP="00985D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AD7012" w:rsidRPr="003A1B5B" w:rsidRDefault="00AD7012" w:rsidP="00985D9E">
    <w:pPr>
      <w:pStyle w:val="Footer"/>
      <w:ind w:right="360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012" w:rsidRDefault="00AD7012">
      <w:r>
        <w:separator/>
      </w:r>
    </w:p>
  </w:footnote>
  <w:footnote w:type="continuationSeparator" w:id="0">
    <w:p w:rsidR="00AD7012" w:rsidRDefault="00AD70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AE65E0"/>
    <w:lvl w:ilvl="0">
      <w:numFmt w:val="bullet"/>
      <w:lvlText w:val="*"/>
      <w:lvlJc w:val="left"/>
    </w:lvl>
  </w:abstractNum>
  <w:abstractNum w:abstractNumId="1">
    <w:nsid w:val="03CA188D"/>
    <w:multiLevelType w:val="hybridMultilevel"/>
    <w:tmpl w:val="1936A9A6"/>
    <w:lvl w:ilvl="0" w:tplc="2EBE9F9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584FBD"/>
    <w:multiLevelType w:val="hybridMultilevel"/>
    <w:tmpl w:val="F6D04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D4526"/>
    <w:multiLevelType w:val="hybridMultilevel"/>
    <w:tmpl w:val="1854C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650288"/>
    <w:multiLevelType w:val="hybridMultilevel"/>
    <w:tmpl w:val="83804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3C1CB3"/>
    <w:multiLevelType w:val="hybridMultilevel"/>
    <w:tmpl w:val="606A3768"/>
    <w:lvl w:ilvl="0" w:tplc="04190001">
      <w:start w:val="1"/>
      <w:numFmt w:val="bullet"/>
      <w:lvlText w:val=""/>
      <w:lvlJc w:val="left"/>
      <w:pPr>
        <w:tabs>
          <w:tab w:val="num" w:pos="1214"/>
        </w:tabs>
        <w:ind w:left="1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4"/>
        </w:tabs>
        <w:ind w:left="19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4"/>
        </w:tabs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4"/>
        </w:tabs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4"/>
        </w:tabs>
        <w:ind w:left="40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4"/>
        </w:tabs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4"/>
        </w:tabs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4"/>
        </w:tabs>
        <w:ind w:left="62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4"/>
        </w:tabs>
        <w:ind w:left="6974" w:hanging="360"/>
      </w:pPr>
      <w:rPr>
        <w:rFonts w:ascii="Wingdings" w:hAnsi="Wingdings" w:hint="default"/>
      </w:rPr>
    </w:lvl>
  </w:abstractNum>
  <w:abstractNum w:abstractNumId="6">
    <w:nsid w:val="24FF031F"/>
    <w:multiLevelType w:val="hybridMultilevel"/>
    <w:tmpl w:val="90908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4871BD"/>
    <w:multiLevelType w:val="hybridMultilevel"/>
    <w:tmpl w:val="93268F28"/>
    <w:lvl w:ilvl="0" w:tplc="3918A3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1BA8617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2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0539ED"/>
    <w:multiLevelType w:val="hybridMultilevel"/>
    <w:tmpl w:val="F1D2B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3355AC3"/>
    <w:multiLevelType w:val="multilevel"/>
    <w:tmpl w:val="E1284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2477D1"/>
    <w:multiLevelType w:val="hybridMultilevel"/>
    <w:tmpl w:val="BC5474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62C72"/>
    <w:multiLevelType w:val="hybridMultilevel"/>
    <w:tmpl w:val="2E5A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C01CA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C541F5"/>
    <w:multiLevelType w:val="hybridMultilevel"/>
    <w:tmpl w:val="0C3A8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3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12"/>
  </w:num>
  <w:num w:numId="8">
    <w:abstractNumId w:val="8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11"/>
  </w:num>
  <w:num w:numId="11">
    <w:abstractNumId w:val="2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38C7"/>
    <w:rsid w:val="000027AF"/>
    <w:rsid w:val="00002ECB"/>
    <w:rsid w:val="00015C5D"/>
    <w:rsid w:val="00022E97"/>
    <w:rsid w:val="00024420"/>
    <w:rsid w:val="00025611"/>
    <w:rsid w:val="0003147C"/>
    <w:rsid w:val="00035A41"/>
    <w:rsid w:val="0004680E"/>
    <w:rsid w:val="00051857"/>
    <w:rsid w:val="00052175"/>
    <w:rsid w:val="00052BA7"/>
    <w:rsid w:val="00060C2F"/>
    <w:rsid w:val="000919CA"/>
    <w:rsid w:val="000B116D"/>
    <w:rsid w:val="000C1E56"/>
    <w:rsid w:val="000C372A"/>
    <w:rsid w:val="000C5F72"/>
    <w:rsid w:val="000D1C7C"/>
    <w:rsid w:val="000E4F41"/>
    <w:rsid w:val="000F5BEE"/>
    <w:rsid w:val="00107F28"/>
    <w:rsid w:val="0013315E"/>
    <w:rsid w:val="00137F4F"/>
    <w:rsid w:val="001448B0"/>
    <w:rsid w:val="00155ED1"/>
    <w:rsid w:val="00157B7D"/>
    <w:rsid w:val="00193B4C"/>
    <w:rsid w:val="00194978"/>
    <w:rsid w:val="001A5E2D"/>
    <w:rsid w:val="001B43DE"/>
    <w:rsid w:val="001B5240"/>
    <w:rsid w:val="001B5749"/>
    <w:rsid w:val="001C0C4C"/>
    <w:rsid w:val="001D0653"/>
    <w:rsid w:val="001D1FBD"/>
    <w:rsid w:val="001E6A86"/>
    <w:rsid w:val="001E7277"/>
    <w:rsid w:val="001E7D31"/>
    <w:rsid w:val="001F0EF2"/>
    <w:rsid w:val="00200AC8"/>
    <w:rsid w:val="00200C32"/>
    <w:rsid w:val="00212A43"/>
    <w:rsid w:val="00212B5D"/>
    <w:rsid w:val="00214AD8"/>
    <w:rsid w:val="002356C4"/>
    <w:rsid w:val="00245BBD"/>
    <w:rsid w:val="0026417B"/>
    <w:rsid w:val="00285AA5"/>
    <w:rsid w:val="002A63E4"/>
    <w:rsid w:val="002B6103"/>
    <w:rsid w:val="002D3B4B"/>
    <w:rsid w:val="002D40A3"/>
    <w:rsid w:val="002E26A9"/>
    <w:rsid w:val="002E5AFD"/>
    <w:rsid w:val="00304B61"/>
    <w:rsid w:val="00315D3F"/>
    <w:rsid w:val="00317A1E"/>
    <w:rsid w:val="003406C5"/>
    <w:rsid w:val="00342F0C"/>
    <w:rsid w:val="003525D6"/>
    <w:rsid w:val="003817EC"/>
    <w:rsid w:val="00381DA1"/>
    <w:rsid w:val="00392202"/>
    <w:rsid w:val="003A1B5B"/>
    <w:rsid w:val="003B71A9"/>
    <w:rsid w:val="003C0111"/>
    <w:rsid w:val="003C310A"/>
    <w:rsid w:val="003C35A2"/>
    <w:rsid w:val="003C6281"/>
    <w:rsid w:val="003D6933"/>
    <w:rsid w:val="003F5A23"/>
    <w:rsid w:val="0040353A"/>
    <w:rsid w:val="00445EE1"/>
    <w:rsid w:val="00462372"/>
    <w:rsid w:val="00474429"/>
    <w:rsid w:val="004770BC"/>
    <w:rsid w:val="004958E3"/>
    <w:rsid w:val="00495CBA"/>
    <w:rsid w:val="00496804"/>
    <w:rsid w:val="004A6622"/>
    <w:rsid w:val="004A6FB7"/>
    <w:rsid w:val="004A7BA8"/>
    <w:rsid w:val="004C4449"/>
    <w:rsid w:val="004D1639"/>
    <w:rsid w:val="004D4D60"/>
    <w:rsid w:val="004D7247"/>
    <w:rsid w:val="004E316B"/>
    <w:rsid w:val="004E73E6"/>
    <w:rsid w:val="004F0544"/>
    <w:rsid w:val="004F445E"/>
    <w:rsid w:val="00541067"/>
    <w:rsid w:val="00554793"/>
    <w:rsid w:val="00560577"/>
    <w:rsid w:val="005733E0"/>
    <w:rsid w:val="00576795"/>
    <w:rsid w:val="00590542"/>
    <w:rsid w:val="005A0663"/>
    <w:rsid w:val="005A0685"/>
    <w:rsid w:val="005A0BE9"/>
    <w:rsid w:val="005A5C5D"/>
    <w:rsid w:val="005B28D3"/>
    <w:rsid w:val="005C55D3"/>
    <w:rsid w:val="005F26DA"/>
    <w:rsid w:val="005F572E"/>
    <w:rsid w:val="005F79D7"/>
    <w:rsid w:val="00603C27"/>
    <w:rsid w:val="006045C2"/>
    <w:rsid w:val="006119D4"/>
    <w:rsid w:val="00654E7D"/>
    <w:rsid w:val="00655BC0"/>
    <w:rsid w:val="00696A16"/>
    <w:rsid w:val="006A2215"/>
    <w:rsid w:val="006D0B79"/>
    <w:rsid w:val="006D2B95"/>
    <w:rsid w:val="006E49E0"/>
    <w:rsid w:val="0070125B"/>
    <w:rsid w:val="007170AE"/>
    <w:rsid w:val="0071750C"/>
    <w:rsid w:val="00720EF2"/>
    <w:rsid w:val="00723A2C"/>
    <w:rsid w:val="007274A4"/>
    <w:rsid w:val="00730774"/>
    <w:rsid w:val="007333C7"/>
    <w:rsid w:val="00735E26"/>
    <w:rsid w:val="00756000"/>
    <w:rsid w:val="00763447"/>
    <w:rsid w:val="007711BA"/>
    <w:rsid w:val="0078084C"/>
    <w:rsid w:val="0079280A"/>
    <w:rsid w:val="00792B30"/>
    <w:rsid w:val="007B3191"/>
    <w:rsid w:val="007B7FA0"/>
    <w:rsid w:val="007C2811"/>
    <w:rsid w:val="007D5B10"/>
    <w:rsid w:val="007E3704"/>
    <w:rsid w:val="007E4587"/>
    <w:rsid w:val="00815403"/>
    <w:rsid w:val="00833B26"/>
    <w:rsid w:val="00840ED7"/>
    <w:rsid w:val="008417A0"/>
    <w:rsid w:val="00846C76"/>
    <w:rsid w:val="008555B6"/>
    <w:rsid w:val="00855772"/>
    <w:rsid w:val="0088515A"/>
    <w:rsid w:val="00895B8A"/>
    <w:rsid w:val="008A2F97"/>
    <w:rsid w:val="008C7DD1"/>
    <w:rsid w:val="008D0020"/>
    <w:rsid w:val="008D2CF1"/>
    <w:rsid w:val="008D32FC"/>
    <w:rsid w:val="008E0300"/>
    <w:rsid w:val="008E4E7A"/>
    <w:rsid w:val="008E742F"/>
    <w:rsid w:val="009158BD"/>
    <w:rsid w:val="00932447"/>
    <w:rsid w:val="00950790"/>
    <w:rsid w:val="00953645"/>
    <w:rsid w:val="00955186"/>
    <w:rsid w:val="0095610F"/>
    <w:rsid w:val="00972A0D"/>
    <w:rsid w:val="0097434C"/>
    <w:rsid w:val="009813FB"/>
    <w:rsid w:val="00985D9E"/>
    <w:rsid w:val="00991938"/>
    <w:rsid w:val="009A0D34"/>
    <w:rsid w:val="009A138B"/>
    <w:rsid w:val="009C4171"/>
    <w:rsid w:val="009E08E2"/>
    <w:rsid w:val="009E5B57"/>
    <w:rsid w:val="009F2EB7"/>
    <w:rsid w:val="00A050DF"/>
    <w:rsid w:val="00A05D7D"/>
    <w:rsid w:val="00A24183"/>
    <w:rsid w:val="00A661A6"/>
    <w:rsid w:val="00A70D3F"/>
    <w:rsid w:val="00A76E3C"/>
    <w:rsid w:val="00A84836"/>
    <w:rsid w:val="00A94279"/>
    <w:rsid w:val="00A9728C"/>
    <w:rsid w:val="00AA7594"/>
    <w:rsid w:val="00AC13CD"/>
    <w:rsid w:val="00AD0943"/>
    <w:rsid w:val="00AD6E5C"/>
    <w:rsid w:val="00AD7012"/>
    <w:rsid w:val="00AE6B9A"/>
    <w:rsid w:val="00AF1E21"/>
    <w:rsid w:val="00AF4ED5"/>
    <w:rsid w:val="00B07B1E"/>
    <w:rsid w:val="00B102B4"/>
    <w:rsid w:val="00B13A73"/>
    <w:rsid w:val="00B25B7C"/>
    <w:rsid w:val="00B41D11"/>
    <w:rsid w:val="00B60BEA"/>
    <w:rsid w:val="00B65EF0"/>
    <w:rsid w:val="00B66F83"/>
    <w:rsid w:val="00B85647"/>
    <w:rsid w:val="00B87AA1"/>
    <w:rsid w:val="00B934BC"/>
    <w:rsid w:val="00BA24BF"/>
    <w:rsid w:val="00BB0326"/>
    <w:rsid w:val="00BB5221"/>
    <w:rsid w:val="00BC052E"/>
    <w:rsid w:val="00BC6293"/>
    <w:rsid w:val="00BE0EF2"/>
    <w:rsid w:val="00BF7F45"/>
    <w:rsid w:val="00C0032C"/>
    <w:rsid w:val="00C27526"/>
    <w:rsid w:val="00C41B2E"/>
    <w:rsid w:val="00C46871"/>
    <w:rsid w:val="00C56813"/>
    <w:rsid w:val="00C82C5E"/>
    <w:rsid w:val="00C83A50"/>
    <w:rsid w:val="00C83AEC"/>
    <w:rsid w:val="00C85A0C"/>
    <w:rsid w:val="00C97091"/>
    <w:rsid w:val="00C976C2"/>
    <w:rsid w:val="00CB24F8"/>
    <w:rsid w:val="00CD00EF"/>
    <w:rsid w:val="00CF38C7"/>
    <w:rsid w:val="00D00776"/>
    <w:rsid w:val="00D27927"/>
    <w:rsid w:val="00D309DE"/>
    <w:rsid w:val="00D56167"/>
    <w:rsid w:val="00D70C81"/>
    <w:rsid w:val="00D71358"/>
    <w:rsid w:val="00D71642"/>
    <w:rsid w:val="00D71F84"/>
    <w:rsid w:val="00D8660D"/>
    <w:rsid w:val="00D87E4F"/>
    <w:rsid w:val="00D9122F"/>
    <w:rsid w:val="00DA3CC2"/>
    <w:rsid w:val="00DA3F19"/>
    <w:rsid w:val="00DA73BA"/>
    <w:rsid w:val="00DC17E8"/>
    <w:rsid w:val="00DC6C7B"/>
    <w:rsid w:val="00DD0AA0"/>
    <w:rsid w:val="00DD5518"/>
    <w:rsid w:val="00E079A1"/>
    <w:rsid w:val="00E139C5"/>
    <w:rsid w:val="00E33BD9"/>
    <w:rsid w:val="00E37459"/>
    <w:rsid w:val="00E5172B"/>
    <w:rsid w:val="00E628EA"/>
    <w:rsid w:val="00E66CA9"/>
    <w:rsid w:val="00E70C9A"/>
    <w:rsid w:val="00E815FD"/>
    <w:rsid w:val="00E867E0"/>
    <w:rsid w:val="00E907C9"/>
    <w:rsid w:val="00EA1855"/>
    <w:rsid w:val="00EE7546"/>
    <w:rsid w:val="00EF48DC"/>
    <w:rsid w:val="00F21C6A"/>
    <w:rsid w:val="00F2723C"/>
    <w:rsid w:val="00F36753"/>
    <w:rsid w:val="00F4502F"/>
    <w:rsid w:val="00F5004A"/>
    <w:rsid w:val="00F51BAC"/>
    <w:rsid w:val="00F6570A"/>
    <w:rsid w:val="00F768ED"/>
    <w:rsid w:val="00F83FFC"/>
    <w:rsid w:val="00F9637C"/>
    <w:rsid w:val="00FA3334"/>
    <w:rsid w:val="00FA4F50"/>
    <w:rsid w:val="00FB70EF"/>
    <w:rsid w:val="00FB7734"/>
    <w:rsid w:val="00FB7DDE"/>
    <w:rsid w:val="00FC4ADD"/>
    <w:rsid w:val="00FE3CC2"/>
    <w:rsid w:val="00FE7ADB"/>
    <w:rsid w:val="00FF2245"/>
    <w:rsid w:val="00FF2C81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8C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F38C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CF38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99"/>
    <w:qFormat/>
    <w:rsid w:val="00CF38C7"/>
    <w:rPr>
      <w:rFonts w:cs="Times New Roman"/>
      <w:b/>
    </w:rPr>
  </w:style>
  <w:style w:type="paragraph" w:styleId="BodyText2">
    <w:name w:val="Body Text 2"/>
    <w:basedOn w:val="Normal"/>
    <w:link w:val="BodyText2Char"/>
    <w:uiPriority w:val="99"/>
    <w:rsid w:val="00CF38C7"/>
    <w:pPr>
      <w:jc w:val="center"/>
    </w:pPr>
    <w:rPr>
      <w:rFonts w:eastAsia="Calibri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F38C7"/>
    <w:rPr>
      <w:rFonts w:ascii="Times New Roman" w:hAnsi="Times New Roman" w:cs="Times New Roman"/>
      <w:b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CF38C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F38C7"/>
    <w:rPr>
      <w:rFonts w:ascii="Times New Roman" w:hAnsi="Times New Roman" w:cs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CF38C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F38C7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7B7FA0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7FA0"/>
    <w:rPr>
      <w:rFonts w:ascii="Segoe UI" w:hAnsi="Segoe UI" w:cs="Times New Roman"/>
      <w:sz w:val="18"/>
      <w:lang w:eastAsia="ru-RU"/>
    </w:rPr>
  </w:style>
  <w:style w:type="character" w:styleId="Hyperlink">
    <w:name w:val="Hyperlink"/>
    <w:basedOn w:val="DefaultParagraphFont"/>
    <w:uiPriority w:val="99"/>
    <w:rsid w:val="005F79D7"/>
    <w:rPr>
      <w:rFonts w:cs="Times New Roman"/>
      <w:color w:val="0000FF"/>
      <w:u w:val="single"/>
    </w:rPr>
  </w:style>
  <w:style w:type="character" w:customStyle="1" w:styleId="mail-message-sender-email">
    <w:name w:val="mail-message-sender-email"/>
    <w:uiPriority w:val="99"/>
    <w:rsid w:val="00E907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29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uchik2301@yandex.ru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il.yandex.ru/re.jsx?h=a,GYOjdy2-rIaTjPqZMLlsDw&amp;l=aHR0cHM6Ly9lLm1haWwucnUvY29tcG9zZT9Ubz1yYW03MkBtYWlsLnJ1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luchik2301@yandex.ru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lashka123@icloud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Kristya130203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ergeeva_os@s1150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8</Pages>
  <Words>1458</Words>
  <Characters>8317</Characters>
  <Application>Microsoft Office Outlook</Application>
  <DocSecurity>0</DocSecurity>
  <Lines>0</Lines>
  <Paragraphs>0</Paragraphs>
  <ScaleCrop>false</ScaleCrop>
  <Company>Microsoft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Лариса</dc:creator>
  <cp:keywords/>
  <dc:description/>
  <cp:lastModifiedBy>User</cp:lastModifiedBy>
  <cp:revision>3</cp:revision>
  <cp:lastPrinted>2018-01-15T12:54:00Z</cp:lastPrinted>
  <dcterms:created xsi:type="dcterms:W3CDTF">2018-02-01T16:18:00Z</dcterms:created>
  <dcterms:modified xsi:type="dcterms:W3CDTF">2018-02-01T16:21:00Z</dcterms:modified>
</cp:coreProperties>
</file>